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542B" w14:textId="77777777" w:rsidR="00E87294" w:rsidRPr="008565E3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Ecology &amp; Evolution</w:t>
      </w:r>
    </w:p>
    <w:p w14:paraId="4F8CC485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65C066B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applicant: </w:t>
      </w:r>
    </w:p>
    <w:p w14:paraId="736F2A7C" w14:textId="726D36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9CCD2F7" w14:textId="77777777" w:rsidR="00454B3C" w:rsidRPr="00F75E38" w:rsidRDefault="00454B3C" w:rsidP="00454B3C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Enrolment details:</w:t>
      </w:r>
    </w:p>
    <w:p w14:paraId="5E45AE7B" w14:textId="70C57270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Did you register for enrolment in Studielink for this programme: Yes/No</w:t>
      </w:r>
    </w:p>
    <w:p w14:paraId="3243917B" w14:textId="4350FC7D" w:rsidR="0014299E" w:rsidRPr="008125FE" w:rsidRDefault="0014299E" w:rsidP="0014299E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What is your student number at University of Groningen; 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</w:t>
      </w:r>
    </w:p>
    <w:p w14:paraId="6530EBA1" w14:textId="77777777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0CC786D" w14:textId="77777777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References</w:t>
      </w:r>
    </w:p>
    <w:p w14:paraId="5F34A784" w14:textId="77777777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provide two reference letters and/or contacts (name and research institute) we may approach for reference.</w:t>
      </w:r>
    </w:p>
    <w:p w14:paraId="020B5C75" w14:textId="77777777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08E69E64" w14:textId="77777777" w:rsidR="0014299E" w:rsidRDefault="0014299E" w:rsidP="0014299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make sure to submit this checklist, a transcript, the writing sample and a CV as part of your application file for the Board of Admissions to come to an admissions assessment.</w:t>
      </w:r>
    </w:p>
    <w:p w14:paraId="12572A6A" w14:textId="77777777" w:rsidR="0014299E" w:rsidRPr="00BF4F73" w:rsidRDefault="0014299E" w:rsidP="0014299E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B159DDF" w14:textId="77777777" w:rsidR="0014299E" w:rsidRPr="00804A5A" w:rsidRDefault="0014299E" w:rsidP="0014299E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motivation table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answering the following questions (</w:t>
      </w:r>
      <w:r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appr.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</w:t>
      </w:r>
      <w:r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5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00 words total)</w:t>
      </w:r>
    </w:p>
    <w:p w14:paraId="56F16DE4" w14:textId="77777777" w:rsidR="0084412E" w:rsidRPr="0014299E" w:rsidRDefault="0084412E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071199B3" w14:textId="77777777" w:rsidR="0084412E" w:rsidRDefault="0084412E" w:rsidP="0084412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 would like to do the following track: </w:t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</w:p>
    <w:p w14:paraId="494221A6" w14:textId="77777777" w:rsidR="0084412E" w:rsidRPr="0084412E" w:rsidRDefault="0084412E" w:rsidP="0084412E">
      <w:pPr>
        <w:pStyle w:val="ListParagraph"/>
        <w:numPr>
          <w:ilvl w:val="0"/>
          <w:numId w:val="49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>Ecology and Conservation</w:t>
      </w:r>
    </w:p>
    <w:p w14:paraId="0911AAEF" w14:textId="77777777" w:rsidR="0084412E" w:rsidRPr="0084412E" w:rsidRDefault="0084412E" w:rsidP="0084412E">
      <w:pPr>
        <w:pStyle w:val="ListParagraph"/>
        <w:numPr>
          <w:ilvl w:val="0"/>
          <w:numId w:val="49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>Evolutionary Biology</w:t>
      </w:r>
    </w:p>
    <w:p w14:paraId="05D74D32" w14:textId="33DCE4FE" w:rsidR="0084412E" w:rsidRPr="002051E0" w:rsidRDefault="0084412E" w:rsidP="002051E0">
      <w:pPr>
        <w:spacing w:line="240" w:lineRule="auto"/>
        <w:ind w:left="36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81"/>
        <w:gridCol w:w="4213"/>
      </w:tblGrid>
      <w:tr w:rsidR="003F5D36" w:rsidRPr="001B5322" w14:paraId="5F3195C2" w14:textId="77777777" w:rsidTr="00B12B05">
        <w:tc>
          <w:tcPr>
            <w:tcW w:w="4606" w:type="dxa"/>
          </w:tcPr>
          <w:p w14:paraId="2FB93DB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606" w:type="dxa"/>
          </w:tcPr>
          <w:p w14:paraId="7082A64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F5D36" w:rsidRPr="001B5322" w14:paraId="446D83FA" w14:textId="77777777" w:rsidTr="00B12B05">
        <w:tc>
          <w:tcPr>
            <w:tcW w:w="4606" w:type="dxa"/>
          </w:tcPr>
          <w:p w14:paraId="0C4B1483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1. Why did you choose this specific master’s degree programme?</w:t>
            </w:r>
          </w:p>
        </w:tc>
        <w:tc>
          <w:tcPr>
            <w:tcW w:w="4606" w:type="dxa"/>
          </w:tcPr>
          <w:p w14:paraId="375EA1A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105DC03" w14:textId="77777777" w:rsidTr="00B12B05">
        <w:tc>
          <w:tcPr>
            <w:tcW w:w="4606" w:type="dxa"/>
          </w:tcPr>
          <w:p w14:paraId="386CD9A6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2. How did the bachelor’s degree programme, extracurricular activities, and/or other experiences prepare you for this specific master</w:t>
            </w:r>
            <w:r>
              <w:rPr>
                <w:rFonts w:asciiTheme="minorHAnsi" w:hAnsiTheme="minorHAnsi"/>
                <w:szCs w:val="22"/>
              </w:rPr>
              <w:t>’s</w:t>
            </w:r>
            <w:r w:rsidRPr="001B5322">
              <w:rPr>
                <w:rFonts w:asciiTheme="minorHAnsi" w:hAnsiTheme="minorHAnsi"/>
                <w:szCs w:val="22"/>
              </w:rPr>
              <w:t xml:space="preserve"> programme?</w:t>
            </w:r>
          </w:p>
        </w:tc>
        <w:tc>
          <w:tcPr>
            <w:tcW w:w="4606" w:type="dxa"/>
          </w:tcPr>
          <w:p w14:paraId="42E68840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F79A8F6" w14:textId="77777777" w:rsidTr="00B12B05">
        <w:tc>
          <w:tcPr>
            <w:tcW w:w="4606" w:type="dxa"/>
          </w:tcPr>
          <w:p w14:paraId="78D633F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3. In case it took you longer than nominal to acquire the bachelor</w:t>
            </w:r>
            <w:r>
              <w:rPr>
                <w:rFonts w:asciiTheme="minorHAnsi" w:hAnsiTheme="minorHAnsi"/>
                <w:szCs w:val="22"/>
              </w:rPr>
              <w:t>’s</w:t>
            </w:r>
            <w:r w:rsidRPr="001B5322">
              <w:rPr>
                <w:rFonts w:asciiTheme="minorHAnsi" w:hAnsiTheme="minorHAnsi"/>
                <w:szCs w:val="22"/>
              </w:rPr>
              <w:t xml:space="preserve"> degree, please briefly explain the cause(s) of the delay</w:t>
            </w:r>
          </w:p>
        </w:tc>
        <w:tc>
          <w:tcPr>
            <w:tcW w:w="4606" w:type="dxa"/>
          </w:tcPr>
          <w:p w14:paraId="4C951CA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2E43185" w14:textId="77777777" w:rsidTr="00B12B05">
        <w:tc>
          <w:tcPr>
            <w:tcW w:w="4606" w:type="dxa"/>
          </w:tcPr>
          <w:p w14:paraId="49539ADE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4. How does this master’</w:t>
            </w:r>
            <w:r>
              <w:rPr>
                <w:rFonts w:asciiTheme="minorHAnsi" w:hAnsiTheme="minorHAnsi"/>
                <w:szCs w:val="22"/>
              </w:rPr>
              <w:t>s</w:t>
            </w:r>
            <w:r w:rsidRPr="001B5322">
              <w:rPr>
                <w:rFonts w:asciiTheme="minorHAnsi" w:hAnsiTheme="minorHAnsi"/>
                <w:szCs w:val="22"/>
              </w:rPr>
              <w:t xml:space="preserve"> degree programme prepare you for your future career and/or serves your ambitions?</w:t>
            </w:r>
          </w:p>
        </w:tc>
        <w:tc>
          <w:tcPr>
            <w:tcW w:w="4606" w:type="dxa"/>
          </w:tcPr>
          <w:p w14:paraId="276904A7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1983A72" w14:textId="77777777" w:rsidTr="00B12B05">
        <w:tc>
          <w:tcPr>
            <w:tcW w:w="4606" w:type="dxa"/>
          </w:tcPr>
          <w:p w14:paraId="074C6D4C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5. The master program contains two research projects of 5-7 months. On what topic and under supervision of which researcher(s) at the University of Groningen would you like to carr</w:t>
            </w:r>
            <w:r w:rsidRPr="00D72C14">
              <w:rPr>
                <w:rFonts w:asciiTheme="minorHAnsi" w:hAnsiTheme="minorHAnsi"/>
                <w:szCs w:val="22"/>
              </w:rPr>
              <w:t>y out your first project? Please</w:t>
            </w:r>
            <w:r w:rsidRPr="001B5322">
              <w:rPr>
                <w:rFonts w:asciiTheme="minorHAnsi" w:hAnsiTheme="minorHAnsi"/>
                <w:szCs w:val="22"/>
              </w:rPr>
              <w:t xml:space="preserve"> motivate your choices</w:t>
            </w:r>
          </w:p>
        </w:tc>
        <w:tc>
          <w:tcPr>
            <w:tcW w:w="4606" w:type="dxa"/>
          </w:tcPr>
          <w:p w14:paraId="1A09B602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35BDDC6" w14:textId="77777777" w:rsidTr="00B12B05">
        <w:tc>
          <w:tcPr>
            <w:tcW w:w="4606" w:type="dxa"/>
          </w:tcPr>
          <w:p w14:paraId="4806D5D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6. Free space to mention anything you feel is relevant and is not addressed by the questions above</w:t>
            </w:r>
          </w:p>
        </w:tc>
        <w:tc>
          <w:tcPr>
            <w:tcW w:w="4606" w:type="dxa"/>
          </w:tcPr>
          <w:p w14:paraId="4946273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62B77D05" w14:textId="77777777" w:rsidTr="00B12B05">
        <w:tc>
          <w:tcPr>
            <w:tcW w:w="4606" w:type="dxa"/>
          </w:tcPr>
          <w:p w14:paraId="1657B885" w14:textId="2960303B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  <w:tc>
          <w:tcPr>
            <w:tcW w:w="4606" w:type="dxa"/>
          </w:tcPr>
          <w:p w14:paraId="3E4E73A6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3444213A" w14:textId="77777777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34BB83F0" w14:textId="77777777" w:rsidR="00CC6755" w:rsidRPr="00531D6D" w:rsidRDefault="00CC6755" w:rsidP="00CC6755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Written report: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There are two options: </w:t>
      </w:r>
    </w:p>
    <w:p w14:paraId="18C16E2C" w14:textId="77777777" w:rsidR="00CC6755" w:rsidRPr="00531D6D" w:rsidRDefault="00CC6755" w:rsidP="00CC6755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(1) Provide 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report </w:t>
      </w:r>
      <w:r w:rsidR="00E87294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that reflects the ability to produce a well-structured and concise report. The assignment handed in is free of choice and can be a report on</w:t>
      </w:r>
      <w:r w:rsidR="00AC2308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practicum, experiment, field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work,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literature review, a bachelor’s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thesis, etc.</w:t>
      </w:r>
    </w:p>
    <w:p w14:paraId="4FAC5B9C" w14:textId="77777777" w:rsidR="00CC6755" w:rsidRDefault="00CC6755" w:rsidP="00CC6755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(2)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If you have not completed 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report </w:t>
      </w:r>
      <w:r w:rsidR="00E87294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during the bachelor’s programme you should email </w:t>
      </w:r>
      <w:hyperlink r:id="rId8" w:history="1">
        <w:r w:rsidR="003373C5" w:rsidRPr="00677D04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admissionsupport.fse@rug.nl</w:t>
        </w:r>
      </w:hyperlink>
      <w:r w:rsidR="003373C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and the selection committee will give you an assignment on which a written report can be prepared.</w:t>
      </w:r>
    </w:p>
    <w:p w14:paraId="22435068" w14:textId="77777777" w:rsidR="00CC6755" w:rsidRPr="00531D6D" w:rsidRDefault="00CC6755" w:rsidP="00CC6755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note that a group project does not count as an individually written report.</w:t>
      </w:r>
    </w:p>
    <w:p w14:paraId="0B706C5E" w14:textId="77777777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7846D98" w14:textId="77777777" w:rsidR="001B5322" w:rsidRPr="001B5322" w:rsidRDefault="001B5322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table 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Content Bachelor’s Degree Programme</w:t>
      </w:r>
    </w:p>
    <w:p w14:paraId="3E6D42C0" w14:textId="2BFF54BF" w:rsidR="001B5322" w:rsidRDefault="001E63FB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order to assess how the bachelor’s degree programme connects to the intended master’s degree programme please explain which elements/courses contributed to the key subjects. As an </w:t>
      </w:r>
      <w:r w:rsidR="0014299E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example,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 course units within the bachelor’s degree programme of the University of Groningen have been placed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in the left</w:t>
      </w:r>
      <w:r w:rsidR="0014299E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hand column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. The content of these can be found on line:</w:t>
      </w:r>
    </w:p>
    <w:p w14:paraId="00A69420" w14:textId="77777777" w:rsidR="001E63FB" w:rsidRDefault="00C07CAB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hyperlink r:id="rId9" w:history="1">
        <w:r w:rsidR="001E63FB" w:rsidRPr="00F55A14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https://www.rug.nl/ocasys/rug/vak/showpos?opleiding=6532</w:t>
        </w:r>
      </w:hyperlink>
    </w:p>
    <w:p w14:paraId="118D30F9" w14:textId="1CC072EB" w:rsidR="001E63FB" w:rsidRDefault="00E87294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add the comparable courses you took during your Bachelor’s degree programme in the right</w:t>
      </w:r>
      <w:r w:rsidR="0014299E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hand column,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including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 short course description and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the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1BB6AE83" w14:textId="447078D2" w:rsidR="001A08D0" w:rsidRDefault="001A08D0" w:rsidP="001A08D0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95745B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If applicable, you may also list courses you have planned but have yet to complete before graduation.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4405"/>
        <w:gridCol w:w="3645"/>
      </w:tblGrid>
      <w:tr w:rsidR="001B5322" w:rsidRPr="001B5322" w14:paraId="74397245" w14:textId="77777777" w:rsidTr="0014299E">
        <w:tc>
          <w:tcPr>
            <w:tcW w:w="4405" w:type="dxa"/>
          </w:tcPr>
          <w:p w14:paraId="709C6D6A" w14:textId="3B4C0BB1" w:rsidR="00571401" w:rsidRDefault="00C07CAB" w:rsidP="00E218F9">
            <w:pPr>
              <w:spacing w:line="276" w:lineRule="auto"/>
              <w:contextualSpacing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Research Methodology</w:t>
            </w:r>
          </w:p>
          <w:p w14:paraId="3C1E6040" w14:textId="77777777" w:rsidR="00571401" w:rsidRPr="00571401" w:rsidRDefault="00571401" w:rsidP="00C07CAB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571401">
              <w:rPr>
                <w:rFonts w:asciiTheme="minorHAnsi" w:hAnsiTheme="minorHAnsi" w:cstheme="minorHAnsi"/>
                <w:szCs w:val="22"/>
              </w:rPr>
              <w:t>Biostatistics 1</w:t>
            </w:r>
          </w:p>
          <w:p w14:paraId="745F464C" w14:textId="77777777" w:rsidR="00571401" w:rsidRPr="00571401" w:rsidRDefault="00571401" w:rsidP="00C07CAB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571401">
              <w:rPr>
                <w:rFonts w:asciiTheme="minorHAnsi" w:hAnsiTheme="minorHAnsi" w:cstheme="minorHAnsi"/>
                <w:szCs w:val="22"/>
              </w:rPr>
              <w:t>Biostatis</w:t>
            </w:r>
            <w:r w:rsidR="009B6A98">
              <w:rPr>
                <w:rFonts w:asciiTheme="minorHAnsi" w:hAnsiTheme="minorHAnsi" w:cstheme="minorHAnsi"/>
                <w:szCs w:val="22"/>
              </w:rPr>
              <w:t>t</w:t>
            </w:r>
            <w:r w:rsidRPr="00571401">
              <w:rPr>
                <w:rFonts w:asciiTheme="minorHAnsi" w:hAnsiTheme="minorHAnsi" w:cstheme="minorHAnsi"/>
                <w:szCs w:val="22"/>
              </w:rPr>
              <w:t>ics 2</w:t>
            </w:r>
          </w:p>
          <w:p w14:paraId="0618C3A7" w14:textId="7064E520" w:rsidR="00571401" w:rsidRDefault="00571401" w:rsidP="00C07CAB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1E63FB">
              <w:rPr>
                <w:rFonts w:asciiTheme="minorHAnsi" w:hAnsiTheme="minorHAnsi" w:cstheme="minorHAnsi"/>
                <w:szCs w:val="22"/>
              </w:rPr>
              <w:t>Research Skills in Ecology &amp; Evolution 1&amp;2</w:t>
            </w:r>
          </w:p>
          <w:p w14:paraId="44180C71" w14:textId="77777777" w:rsidR="00C07CAB" w:rsidRPr="00F75E38" w:rsidRDefault="00C07CAB" w:rsidP="00C07CAB">
            <w:pPr>
              <w:pStyle w:val="ListParagraph"/>
              <w:numPr>
                <w:ilvl w:val="0"/>
                <w:numId w:val="43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Modelling life</w:t>
            </w:r>
          </w:p>
          <w:p w14:paraId="69B6E0A7" w14:textId="69A22E2E" w:rsidR="00C07CAB" w:rsidRPr="001E63FB" w:rsidRDefault="00C07CAB" w:rsidP="00C07CAB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97311F">
              <w:rPr>
                <w:rFonts w:asciiTheme="minorHAnsi" w:hAnsiTheme="minorHAnsi"/>
                <w:b/>
                <w:bCs/>
                <w:szCs w:val="22"/>
              </w:rPr>
              <w:t>Programming experience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  <w:p w14:paraId="7F16A2D3" w14:textId="77777777" w:rsidR="001B5322" w:rsidRPr="00405CD0" w:rsidRDefault="001B5322" w:rsidP="00571401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3645" w:type="dxa"/>
          </w:tcPr>
          <w:p w14:paraId="22716B98" w14:textId="77777777" w:rsidR="001B5322" w:rsidRPr="001B5322" w:rsidRDefault="001B5322" w:rsidP="001B532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1B5322" w:rsidRPr="001B5322" w14:paraId="53DC4B5E" w14:textId="77777777" w:rsidTr="0014299E">
        <w:tc>
          <w:tcPr>
            <w:tcW w:w="4405" w:type="dxa"/>
          </w:tcPr>
          <w:p w14:paraId="5AE1A8EA" w14:textId="77777777" w:rsidR="009B6A98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b/>
                <w:szCs w:val="22"/>
              </w:rPr>
            </w:pPr>
            <w:r w:rsidRPr="00405CD0">
              <w:rPr>
                <w:rFonts w:asciiTheme="minorHAnsi" w:hAnsiTheme="minorHAnsi" w:cstheme="minorHAnsi"/>
                <w:b/>
                <w:szCs w:val="22"/>
              </w:rPr>
              <w:t xml:space="preserve">Evolution </w:t>
            </w:r>
          </w:p>
          <w:p w14:paraId="1E1A0FEC" w14:textId="77777777" w:rsidR="009B6A98" w:rsidRPr="009B6A98" w:rsidRDefault="00405CD0" w:rsidP="001E63FB">
            <w:pPr>
              <w:pStyle w:val="ListParagraph"/>
              <w:numPr>
                <w:ilvl w:val="0"/>
                <w:numId w:val="44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Evolutionary Ecology</w:t>
            </w:r>
          </w:p>
          <w:p w14:paraId="68E18E53" w14:textId="77777777" w:rsidR="001B5322" w:rsidRPr="001E63FB" w:rsidRDefault="009B6A98" w:rsidP="001E63FB">
            <w:pPr>
              <w:pStyle w:val="ListParagraph"/>
              <w:numPr>
                <w:ilvl w:val="0"/>
                <w:numId w:val="44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 w:rsidRPr="001E63FB">
              <w:rPr>
                <w:rFonts w:asciiTheme="minorHAnsi" w:hAnsiTheme="minorHAnsi" w:cstheme="minorHAnsi"/>
                <w:lang w:val="en-US"/>
              </w:rPr>
              <w:t xml:space="preserve">Genes and Evolution </w:t>
            </w:r>
          </w:p>
          <w:p w14:paraId="301DEBD5" w14:textId="77777777" w:rsidR="001E63FB" w:rsidRPr="001E63FB" w:rsidRDefault="001E63FB" w:rsidP="001E63FB">
            <w:pPr>
              <w:pStyle w:val="ListParagraph"/>
              <w:numPr>
                <w:ilvl w:val="0"/>
                <w:numId w:val="44"/>
              </w:numPr>
              <w:spacing w:line="276" w:lineRule="auto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lang w:val="en-US"/>
              </w:rPr>
              <w:t>Genetics, Ecology &amp; Evolution</w:t>
            </w:r>
          </w:p>
          <w:p w14:paraId="4F9F4C07" w14:textId="77777777" w:rsidR="001E63FB" w:rsidRPr="00405CD0" w:rsidRDefault="001E63FB" w:rsidP="00C07CAB">
            <w:pPr>
              <w:pStyle w:val="ListParagraph"/>
              <w:spacing w:line="276" w:lineRule="auto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3645" w:type="dxa"/>
          </w:tcPr>
          <w:p w14:paraId="2D348B9A" w14:textId="77777777" w:rsidR="001B5322" w:rsidRPr="001B5322" w:rsidRDefault="001B5322" w:rsidP="001B532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1B5322" w:rsidRPr="001B5322" w14:paraId="0CCB8ECA" w14:textId="77777777" w:rsidTr="0014299E">
        <w:tc>
          <w:tcPr>
            <w:tcW w:w="4405" w:type="dxa"/>
          </w:tcPr>
          <w:p w14:paraId="4544265F" w14:textId="77777777" w:rsidR="009B6A98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b/>
                <w:szCs w:val="22"/>
              </w:rPr>
            </w:pPr>
            <w:r w:rsidRPr="00405CD0">
              <w:rPr>
                <w:rFonts w:asciiTheme="minorHAnsi" w:hAnsiTheme="minorHAnsi" w:cstheme="minorHAnsi"/>
                <w:b/>
                <w:szCs w:val="22"/>
              </w:rPr>
              <w:t>Ecology</w:t>
            </w:r>
          </w:p>
          <w:p w14:paraId="052FA919" w14:textId="77777777" w:rsidR="009B6A98" w:rsidRPr="009B6A98" w:rsidRDefault="00405CD0" w:rsidP="009B6A98">
            <w:pPr>
              <w:pStyle w:val="ListParagraph"/>
              <w:numPr>
                <w:ilvl w:val="0"/>
                <w:numId w:val="45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Behavioural Neuroscience</w:t>
            </w:r>
          </w:p>
          <w:p w14:paraId="37C5B6D1" w14:textId="00A77BB6" w:rsidR="009B6A98" w:rsidRPr="00C07CAB" w:rsidRDefault="00405CD0" w:rsidP="00C07CAB">
            <w:pPr>
              <w:pStyle w:val="ListParagraph"/>
              <w:numPr>
                <w:ilvl w:val="0"/>
                <w:numId w:val="45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Evolutionary Ecology</w:t>
            </w:r>
          </w:p>
          <w:p w14:paraId="370332FD" w14:textId="77777777" w:rsidR="009B6A98" w:rsidRPr="001E63FB" w:rsidRDefault="00405CD0" w:rsidP="00583620">
            <w:pPr>
              <w:pStyle w:val="ListParagraph"/>
              <w:numPr>
                <w:ilvl w:val="0"/>
                <w:numId w:val="45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1E63FB">
              <w:rPr>
                <w:rFonts w:asciiTheme="minorHAnsi" w:hAnsiTheme="minorHAnsi" w:cstheme="minorHAnsi"/>
                <w:lang w:val="en-US"/>
              </w:rPr>
              <w:lastRenderedPageBreak/>
              <w:t>Systems Ecology and Ecological interactions</w:t>
            </w:r>
          </w:p>
          <w:p w14:paraId="10C7DD31" w14:textId="77777777" w:rsidR="001B5322" w:rsidRPr="00405CD0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3645" w:type="dxa"/>
          </w:tcPr>
          <w:p w14:paraId="5E7D6D00" w14:textId="77777777" w:rsidR="001B5322" w:rsidRPr="001B5322" w:rsidRDefault="001B5322" w:rsidP="001B532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1B5322" w:rsidRPr="001B5322" w14:paraId="74A99518" w14:textId="77777777" w:rsidTr="0014299E">
        <w:tc>
          <w:tcPr>
            <w:tcW w:w="4405" w:type="dxa"/>
          </w:tcPr>
          <w:p w14:paraId="7831A389" w14:textId="77777777" w:rsidR="009B6A98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  <w:r w:rsidRPr="00405CD0">
              <w:rPr>
                <w:rFonts w:asciiTheme="minorHAnsi" w:hAnsiTheme="minorHAnsi" w:cstheme="minorHAnsi"/>
                <w:b/>
                <w:szCs w:val="22"/>
              </w:rPr>
              <w:t>Physiology</w:t>
            </w:r>
            <w:r w:rsidRPr="00405CD0">
              <w:rPr>
                <w:rFonts w:asciiTheme="minorHAnsi" w:hAnsiTheme="minorHAnsi" w:cstheme="minorHAnsi"/>
                <w:szCs w:val="22"/>
              </w:rPr>
              <w:t xml:space="preserve"> </w:t>
            </w:r>
          </w:p>
          <w:p w14:paraId="11444D96" w14:textId="77777777" w:rsidR="009B6A98" w:rsidRPr="009B6A98" w:rsidRDefault="009B6A98" w:rsidP="009B6A98">
            <w:pPr>
              <w:pStyle w:val="ListParagraph"/>
              <w:numPr>
                <w:ilvl w:val="0"/>
                <w:numId w:val="46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Physiology</w:t>
            </w:r>
          </w:p>
          <w:p w14:paraId="04611D9B" w14:textId="77777777" w:rsidR="009B6A98" w:rsidRPr="001E63FB" w:rsidRDefault="00405CD0" w:rsidP="00025F97">
            <w:pPr>
              <w:pStyle w:val="ListParagraph"/>
              <w:numPr>
                <w:ilvl w:val="0"/>
                <w:numId w:val="46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1E63FB">
              <w:rPr>
                <w:rFonts w:asciiTheme="minorHAnsi" w:hAnsiTheme="minorHAnsi" w:cstheme="minorHAnsi"/>
                <w:lang w:val="en-US"/>
              </w:rPr>
              <w:t>Ecophysiology of Plants and Animals</w:t>
            </w:r>
            <w:r w:rsidR="009B6A98" w:rsidRPr="001E63FB">
              <w:rPr>
                <w:rFonts w:asciiTheme="minorHAnsi" w:hAnsiTheme="minorHAnsi" w:cstheme="minorHAnsi"/>
                <w:lang w:val="en-US"/>
              </w:rPr>
              <w:t xml:space="preserve"> </w:t>
            </w:r>
          </w:p>
          <w:p w14:paraId="1CB979EF" w14:textId="77777777" w:rsidR="001B5322" w:rsidRPr="00405CD0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3645" w:type="dxa"/>
          </w:tcPr>
          <w:p w14:paraId="12878943" w14:textId="77777777" w:rsidR="001B5322" w:rsidRPr="001B5322" w:rsidRDefault="001B5322" w:rsidP="001B532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1B5322" w:rsidRPr="001B5322" w14:paraId="4B63E8D8" w14:textId="77777777" w:rsidTr="0014299E">
        <w:tc>
          <w:tcPr>
            <w:tcW w:w="4405" w:type="dxa"/>
          </w:tcPr>
          <w:p w14:paraId="28C9BE0B" w14:textId="77777777" w:rsidR="009B6A98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  <w:r w:rsidRPr="00405CD0">
              <w:rPr>
                <w:rFonts w:asciiTheme="minorHAnsi" w:hAnsiTheme="minorHAnsi" w:cstheme="minorHAnsi"/>
                <w:b/>
                <w:szCs w:val="22"/>
              </w:rPr>
              <w:t>Cell biology</w:t>
            </w:r>
          </w:p>
          <w:p w14:paraId="4EB542E6" w14:textId="77777777" w:rsidR="009B6A98" w:rsidRPr="009B6A98" w:rsidRDefault="00405CD0" w:rsidP="009B6A98">
            <w:pPr>
              <w:pStyle w:val="ListParagraph"/>
              <w:numPr>
                <w:ilvl w:val="0"/>
                <w:numId w:val="47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Basic Cell &amp; Molecular Biology</w:t>
            </w:r>
          </w:p>
          <w:p w14:paraId="1AD44C25" w14:textId="77777777" w:rsidR="009B6A98" w:rsidRPr="009B6A98" w:rsidRDefault="00405CD0" w:rsidP="009B6A98">
            <w:pPr>
              <w:pStyle w:val="ListParagraph"/>
              <w:numPr>
                <w:ilvl w:val="0"/>
                <w:numId w:val="47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9B6A98">
              <w:rPr>
                <w:rFonts w:asciiTheme="minorHAnsi" w:hAnsiTheme="minorHAnsi" w:cstheme="minorHAnsi"/>
                <w:lang w:val="en-US"/>
              </w:rPr>
              <w:t>Genetics</w:t>
            </w:r>
            <w:r w:rsidR="001E63FB">
              <w:rPr>
                <w:rFonts w:asciiTheme="minorHAnsi" w:hAnsiTheme="minorHAnsi" w:cstheme="minorHAnsi"/>
                <w:lang w:val="en-US"/>
              </w:rPr>
              <w:t>, Ecology &amp; Evolution</w:t>
            </w:r>
          </w:p>
          <w:p w14:paraId="5D79F212" w14:textId="77777777" w:rsidR="009B6A98" w:rsidRPr="001E63FB" w:rsidRDefault="00405CD0" w:rsidP="002C12CC">
            <w:pPr>
              <w:pStyle w:val="ListParagraph"/>
              <w:numPr>
                <w:ilvl w:val="0"/>
                <w:numId w:val="47"/>
              </w:numPr>
              <w:spacing w:line="276" w:lineRule="auto"/>
              <w:rPr>
                <w:rFonts w:asciiTheme="minorHAnsi" w:hAnsiTheme="minorHAnsi" w:cstheme="minorHAnsi"/>
                <w:lang w:val="en-US"/>
              </w:rPr>
            </w:pPr>
            <w:r w:rsidRPr="001E63FB">
              <w:rPr>
                <w:rFonts w:asciiTheme="minorHAnsi" w:hAnsiTheme="minorHAnsi" w:cstheme="minorHAnsi"/>
                <w:lang w:val="en-US"/>
              </w:rPr>
              <w:t>Biochemistry and Cell biology in Ecology and Evolution</w:t>
            </w:r>
          </w:p>
          <w:p w14:paraId="2A487315" w14:textId="77777777" w:rsidR="001B5322" w:rsidRPr="00405CD0" w:rsidRDefault="001B5322" w:rsidP="009B6A98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3645" w:type="dxa"/>
          </w:tcPr>
          <w:p w14:paraId="3873BE9A" w14:textId="77777777" w:rsidR="001B5322" w:rsidRPr="001B5322" w:rsidRDefault="001B5322" w:rsidP="001B532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14299E" w:rsidRPr="00804A5A" w14:paraId="43BFBE05" w14:textId="77777777" w:rsidTr="0014299E">
        <w:tc>
          <w:tcPr>
            <w:tcW w:w="4405" w:type="dxa"/>
          </w:tcPr>
          <w:p w14:paraId="7A1DDD1A" w14:textId="77777777" w:rsidR="0014299E" w:rsidRPr="00B75631" w:rsidRDefault="0014299E" w:rsidP="00234099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(Current) GPA of your BSc diploma</w:t>
            </w:r>
          </w:p>
        </w:tc>
        <w:tc>
          <w:tcPr>
            <w:tcW w:w="3645" w:type="dxa"/>
          </w:tcPr>
          <w:p w14:paraId="66B8346A" w14:textId="77777777" w:rsidR="0014299E" w:rsidRDefault="0014299E" w:rsidP="00234099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52E88A92" w14:textId="77777777" w:rsidR="001B5322" w:rsidRPr="001B5322" w:rsidRDefault="001B5322" w:rsidP="00ED039A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sectPr w:rsidR="001B5322" w:rsidRPr="001B5322" w:rsidSect="009B6A98">
      <w:headerReference w:type="default" r:id="rId10"/>
      <w:footerReference w:type="default" r:id="rId11"/>
      <w:footerReference w:type="first" r:id="rId12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52" w14:textId="77777777" w:rsidR="005D7D6A" w:rsidRDefault="005D7D6A">
      <w:r>
        <w:separator/>
      </w:r>
    </w:p>
  </w:endnote>
  <w:endnote w:type="continuationSeparator" w:id="0">
    <w:p w14:paraId="607EAAD0" w14:textId="77777777" w:rsidR="005D7D6A" w:rsidRDefault="005D7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1C1DD" w14:textId="728E6347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460991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C07CAB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4167298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4542" w14:textId="77777777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9B6A98">
      <w:rPr>
        <w:rStyle w:val="Zichtbaarheid"/>
        <w:noProof/>
      </w:rPr>
      <w:t>5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9B6A98">
      <w:rPr>
        <w:rStyle w:val="Zichtbaarheid"/>
        <w:noProof/>
      </w:rPr>
      <w:t>5</w:t>
    </w:r>
    <w:r w:rsidRPr="00895FBE">
      <w:rPr>
        <w:rStyle w:val="Zichtbaarheid"/>
      </w:rPr>
      <w:fldChar w:fldCharType="end"/>
    </w:r>
  </w:p>
  <w:p w14:paraId="1026DC61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8F6A7" w14:textId="77777777" w:rsidR="005D7D6A" w:rsidRDefault="005D7D6A">
      <w:r>
        <w:separator/>
      </w:r>
    </w:p>
  </w:footnote>
  <w:footnote w:type="continuationSeparator" w:id="0">
    <w:p w14:paraId="51E960EC" w14:textId="77777777" w:rsidR="005D7D6A" w:rsidRDefault="005D7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E99A8" w14:textId="77777777" w:rsidR="00D72C14" w:rsidRPr="009B6A98" w:rsidRDefault="00D72C14" w:rsidP="009B6A98">
    <w:r w:rsidRPr="009B6A98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A4263" wp14:editId="7791841D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9C681" w14:textId="77777777" w:rsidR="00D72C14" w:rsidRDefault="009B6A98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1ADE718C" wp14:editId="62B6B8A3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291112A" w14:textId="77777777" w:rsidR="00D72C14" w:rsidRPr="00B0073E" w:rsidRDefault="00D72C14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A4263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A89C681" w14:textId="77777777" w:rsidR="00D72C14" w:rsidRDefault="009B6A98" w:rsidP="009B6A98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1ADE718C" wp14:editId="62B6B8A3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291112A" w14:textId="77777777" w:rsidR="00D72C14" w:rsidRPr="00B0073E" w:rsidRDefault="00D72C14" w:rsidP="009B6A98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AC9791B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24863690" wp14:editId="4BE7E6B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0CA7A79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3E5470A" w14:textId="77777777" w:rsidR="009B6A98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4DE32BE4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F17B1D5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B0DF059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42C93C6A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63690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0CA7A79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3E5470A" w14:textId="77777777" w:rsidR="009B6A98" w:rsidRDefault="009B6A98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4DE32BE4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F17B1D5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B0DF059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42C93C6A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E37C7B2" w14:textId="77777777" w:rsidR="00D72C14" w:rsidRPr="00D72C14" w:rsidRDefault="00D72C14" w:rsidP="00D72C14">
    <w:pPr>
      <w:pStyle w:val="Header"/>
    </w:pPr>
  </w:p>
  <w:p w14:paraId="0CF4A4B3" w14:textId="77777777" w:rsidR="00D72C14" w:rsidRPr="00D72C14" w:rsidRDefault="00D72C14" w:rsidP="00D72C14">
    <w:pPr>
      <w:pStyle w:val="Header"/>
    </w:pPr>
  </w:p>
  <w:p w14:paraId="205F20E0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232E8D"/>
    <w:multiLevelType w:val="hybridMultilevel"/>
    <w:tmpl w:val="1CD45F18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DF45D5D"/>
    <w:multiLevelType w:val="hybridMultilevel"/>
    <w:tmpl w:val="10A624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7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9" w15:restartNumberingAfterBreak="0">
    <w:nsid w:val="3A1D3B0B"/>
    <w:multiLevelType w:val="hybridMultilevel"/>
    <w:tmpl w:val="87BE11F2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20" w15:restartNumberingAfterBreak="0">
    <w:nsid w:val="455B0014"/>
    <w:multiLevelType w:val="hybridMultilevel"/>
    <w:tmpl w:val="41D8909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9E7CDA"/>
    <w:multiLevelType w:val="hybridMultilevel"/>
    <w:tmpl w:val="3912C5B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491BEA"/>
    <w:multiLevelType w:val="hybridMultilevel"/>
    <w:tmpl w:val="255463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25" w15:restartNumberingAfterBreak="0">
    <w:nsid w:val="64637206"/>
    <w:multiLevelType w:val="hybridMultilevel"/>
    <w:tmpl w:val="2D16EDF8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7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79B7299C"/>
    <w:multiLevelType w:val="hybridMultilevel"/>
    <w:tmpl w:val="0A4207F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7E81737F"/>
    <w:multiLevelType w:val="hybridMultilevel"/>
    <w:tmpl w:val="52783B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8"/>
  </w:num>
  <w:num w:numId="7">
    <w:abstractNumId w:val="18"/>
  </w:num>
  <w:num w:numId="8">
    <w:abstractNumId w:val="16"/>
  </w:num>
  <w:num w:numId="9">
    <w:abstractNumId w:val="17"/>
  </w:num>
  <w:num w:numId="10">
    <w:abstractNumId w:val="15"/>
  </w:num>
  <w:num w:numId="11">
    <w:abstractNumId w:val="18"/>
  </w:num>
  <w:num w:numId="12">
    <w:abstractNumId w:val="18"/>
  </w:num>
  <w:num w:numId="13">
    <w:abstractNumId w:val="18"/>
  </w:num>
  <w:num w:numId="14">
    <w:abstractNumId w:val="15"/>
  </w:num>
  <w:num w:numId="15">
    <w:abstractNumId w:val="11"/>
  </w:num>
  <w:num w:numId="16">
    <w:abstractNumId w:val="27"/>
  </w:num>
  <w:num w:numId="17">
    <w:abstractNumId w:val="29"/>
  </w:num>
  <w:num w:numId="18">
    <w:abstractNumId w:val="13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24"/>
  </w:num>
  <w:num w:numId="25">
    <w:abstractNumId w:val="7"/>
  </w:num>
  <w:num w:numId="26">
    <w:abstractNumId w:val="24"/>
  </w:num>
  <w:num w:numId="27">
    <w:abstractNumId w:val="6"/>
  </w:num>
  <w:num w:numId="28">
    <w:abstractNumId w:val="24"/>
  </w:num>
  <w:num w:numId="29">
    <w:abstractNumId w:val="5"/>
  </w:num>
  <w:num w:numId="30">
    <w:abstractNumId w:val="24"/>
  </w:num>
  <w:num w:numId="31">
    <w:abstractNumId w:val="8"/>
  </w:num>
  <w:num w:numId="32">
    <w:abstractNumId w:val="26"/>
  </w:num>
  <w:num w:numId="33">
    <w:abstractNumId w:val="3"/>
  </w:num>
  <w:num w:numId="34">
    <w:abstractNumId w:val="26"/>
  </w:num>
  <w:num w:numId="35">
    <w:abstractNumId w:val="2"/>
  </w:num>
  <w:num w:numId="36">
    <w:abstractNumId w:val="26"/>
  </w:num>
  <w:num w:numId="37">
    <w:abstractNumId w:val="1"/>
  </w:num>
  <w:num w:numId="38">
    <w:abstractNumId w:val="26"/>
  </w:num>
  <w:num w:numId="39">
    <w:abstractNumId w:val="4"/>
  </w:num>
  <w:num w:numId="40">
    <w:abstractNumId w:val="0"/>
  </w:num>
  <w:num w:numId="41">
    <w:abstractNumId w:val="21"/>
  </w:num>
  <w:num w:numId="42">
    <w:abstractNumId w:val="12"/>
  </w:num>
  <w:num w:numId="43">
    <w:abstractNumId w:val="30"/>
  </w:num>
  <w:num w:numId="44">
    <w:abstractNumId w:val="20"/>
  </w:num>
  <w:num w:numId="45">
    <w:abstractNumId w:val="22"/>
  </w:num>
  <w:num w:numId="46">
    <w:abstractNumId w:val="28"/>
  </w:num>
  <w:num w:numId="47">
    <w:abstractNumId w:val="14"/>
  </w:num>
  <w:num w:numId="48">
    <w:abstractNumId w:val="25"/>
  </w:num>
  <w:num w:numId="49">
    <w:abstractNumId w:val="23"/>
  </w:num>
  <w:num w:numId="5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B135F"/>
    <w:rsid w:val="000C4FA2"/>
    <w:rsid w:val="000E4AEE"/>
    <w:rsid w:val="000F10E5"/>
    <w:rsid w:val="000F29E2"/>
    <w:rsid w:val="000F71CE"/>
    <w:rsid w:val="0010029A"/>
    <w:rsid w:val="00102FDB"/>
    <w:rsid w:val="0014299E"/>
    <w:rsid w:val="00146D55"/>
    <w:rsid w:val="00147E44"/>
    <w:rsid w:val="0017352E"/>
    <w:rsid w:val="00181CF7"/>
    <w:rsid w:val="0019648D"/>
    <w:rsid w:val="001A08D0"/>
    <w:rsid w:val="001A1516"/>
    <w:rsid w:val="001A7798"/>
    <w:rsid w:val="001B158D"/>
    <w:rsid w:val="001B4076"/>
    <w:rsid w:val="001B5322"/>
    <w:rsid w:val="001D67B5"/>
    <w:rsid w:val="001E196F"/>
    <w:rsid w:val="001E63FB"/>
    <w:rsid w:val="001F3B6D"/>
    <w:rsid w:val="002051E0"/>
    <w:rsid w:val="0020797A"/>
    <w:rsid w:val="00212A0B"/>
    <w:rsid w:val="0022157E"/>
    <w:rsid w:val="00234997"/>
    <w:rsid w:val="0024112E"/>
    <w:rsid w:val="00256F7E"/>
    <w:rsid w:val="00263909"/>
    <w:rsid w:val="00281859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373C5"/>
    <w:rsid w:val="00345CA4"/>
    <w:rsid w:val="003602F1"/>
    <w:rsid w:val="0036075D"/>
    <w:rsid w:val="0037236D"/>
    <w:rsid w:val="00385055"/>
    <w:rsid w:val="00385FCF"/>
    <w:rsid w:val="0039377A"/>
    <w:rsid w:val="003B4AF4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54B3C"/>
    <w:rsid w:val="00460991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68D9"/>
    <w:rsid w:val="005171DE"/>
    <w:rsid w:val="00525327"/>
    <w:rsid w:val="00534667"/>
    <w:rsid w:val="00571401"/>
    <w:rsid w:val="00573C6A"/>
    <w:rsid w:val="0058035A"/>
    <w:rsid w:val="00591CE3"/>
    <w:rsid w:val="00594B06"/>
    <w:rsid w:val="00594C49"/>
    <w:rsid w:val="005A0693"/>
    <w:rsid w:val="005A3B0A"/>
    <w:rsid w:val="005B662D"/>
    <w:rsid w:val="005C2882"/>
    <w:rsid w:val="005C73E2"/>
    <w:rsid w:val="005D1B94"/>
    <w:rsid w:val="005D3CB8"/>
    <w:rsid w:val="005D4717"/>
    <w:rsid w:val="005D7D6A"/>
    <w:rsid w:val="005F426B"/>
    <w:rsid w:val="006213FD"/>
    <w:rsid w:val="0062224E"/>
    <w:rsid w:val="00622A5E"/>
    <w:rsid w:val="00630B17"/>
    <w:rsid w:val="00632F60"/>
    <w:rsid w:val="00633F18"/>
    <w:rsid w:val="00650FC6"/>
    <w:rsid w:val="006514CB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07E99"/>
    <w:rsid w:val="0073103F"/>
    <w:rsid w:val="0075368C"/>
    <w:rsid w:val="00761F65"/>
    <w:rsid w:val="00775848"/>
    <w:rsid w:val="00782C5B"/>
    <w:rsid w:val="00784D8F"/>
    <w:rsid w:val="007A7D91"/>
    <w:rsid w:val="007B579E"/>
    <w:rsid w:val="007C4BE0"/>
    <w:rsid w:val="007D123F"/>
    <w:rsid w:val="00810A95"/>
    <w:rsid w:val="00820165"/>
    <w:rsid w:val="008219D7"/>
    <w:rsid w:val="00842722"/>
    <w:rsid w:val="0084412E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2308"/>
    <w:rsid w:val="00AC3472"/>
    <w:rsid w:val="00AF1674"/>
    <w:rsid w:val="00B0073E"/>
    <w:rsid w:val="00B01254"/>
    <w:rsid w:val="00B0470C"/>
    <w:rsid w:val="00B115A3"/>
    <w:rsid w:val="00B2034C"/>
    <w:rsid w:val="00B242A1"/>
    <w:rsid w:val="00B25B80"/>
    <w:rsid w:val="00B310F2"/>
    <w:rsid w:val="00B35788"/>
    <w:rsid w:val="00B45E2B"/>
    <w:rsid w:val="00B759E7"/>
    <w:rsid w:val="00B75CE9"/>
    <w:rsid w:val="00B768FE"/>
    <w:rsid w:val="00B9322A"/>
    <w:rsid w:val="00BA4A04"/>
    <w:rsid w:val="00BB57D9"/>
    <w:rsid w:val="00BB6A7C"/>
    <w:rsid w:val="00BD318A"/>
    <w:rsid w:val="00BD7D9B"/>
    <w:rsid w:val="00BF1806"/>
    <w:rsid w:val="00BF4367"/>
    <w:rsid w:val="00BF7763"/>
    <w:rsid w:val="00C07CAB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C6755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C1E4F"/>
    <w:rsid w:val="00DC3993"/>
    <w:rsid w:val="00DE2FAF"/>
    <w:rsid w:val="00DE3D08"/>
    <w:rsid w:val="00E218F9"/>
    <w:rsid w:val="00E27FEC"/>
    <w:rsid w:val="00E54CA0"/>
    <w:rsid w:val="00E6450F"/>
    <w:rsid w:val="00E826D3"/>
    <w:rsid w:val="00E84E9E"/>
    <w:rsid w:val="00E87294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2538B"/>
    <w:rsid w:val="00F3298F"/>
    <w:rsid w:val="00F763F6"/>
    <w:rsid w:val="00F76FF3"/>
    <w:rsid w:val="00F9580F"/>
    <w:rsid w:val="00FB3063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30DF3D56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  <w:style w:type="table" w:customStyle="1" w:styleId="TableGrid2">
    <w:name w:val="Table Grid2"/>
    <w:basedOn w:val="TableNormal"/>
    <w:next w:val="TableGrid"/>
    <w:uiPriority w:val="59"/>
    <w:rsid w:val="001429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sionsupport.fse@rug.n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ug.nl/ocasys/rug/vak/showpos?opleiding=6532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ED087-04C7-4AA3-AA9D-5FD95425A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Blanc.dotx</Template>
  <TotalTime>4</TotalTime>
  <Pages>3</Pages>
  <Words>524</Words>
  <Characters>3153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DotOffice</Company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4</cp:revision>
  <cp:lastPrinted>2018-11-16T13:03:00Z</cp:lastPrinted>
  <dcterms:created xsi:type="dcterms:W3CDTF">2024-09-27T08:36:00Z</dcterms:created>
  <dcterms:modified xsi:type="dcterms:W3CDTF">2024-09-27T09:38:00Z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