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542B" w14:textId="6263D510" w:rsidR="00E87294" w:rsidRPr="008565E3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</w:t>
      </w:r>
      <w:r w:rsidR="008B0230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Pre-master</w:t>
      </w: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programme </w:t>
      </w:r>
      <w:r w:rsidR="00883E69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Ecology and Evolution</w:t>
      </w:r>
    </w:p>
    <w:p w14:paraId="4F8CC485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65C066B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Name applicant: </w:t>
      </w:r>
    </w:p>
    <w:p w14:paraId="736F2A7C" w14:textId="726D36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13CC5ED7" w14:textId="77777777" w:rsidR="003C28EF" w:rsidRDefault="003C28EF" w:rsidP="001B5322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D2A9DB8" w14:textId="08E7E3A0" w:rsidR="003F5D36" w:rsidRDefault="003F5D36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</w:t>
      </w:r>
      <w:r w:rsidR="00FB398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checklist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 xml:space="preserve"> table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answerin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g the following questions (max 5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00 words total)</w:t>
      </w:r>
    </w:p>
    <w:p w14:paraId="43141EE8" w14:textId="5307F2CD" w:rsidR="003C28EF" w:rsidRDefault="003C28EF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72FA7C9C" w14:textId="4B99BC06" w:rsidR="003C28EF" w:rsidRDefault="003C28EF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Please make sure to add a CV, transcript and nomination letter/contact details </w:t>
      </w:r>
      <w:r w:rsidR="000420D4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of your stud</w:t>
      </w:r>
      <w:r w:rsidR="005A0DE7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ent</w:t>
      </w:r>
      <w:r w:rsidR="000420D4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counsellor 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at your HBO institute to the application file.</w:t>
      </w:r>
    </w:p>
    <w:p w14:paraId="56F16DE4" w14:textId="77777777" w:rsidR="0084412E" w:rsidRDefault="0084412E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4A6144DA" w14:textId="62B1EFDF" w:rsidR="00883E69" w:rsidRDefault="00883E69" w:rsidP="00883E6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am interested in the following domain of Ecology and Evolution:</w:t>
      </w:r>
      <w:r w:rsidRPr="0084412E">
        <w:rPr>
          <w:rFonts w:asciiTheme="minorHAnsi" w:eastAsiaTheme="minorHAnsi" w:hAnsiTheme="minorHAnsi" w:cstheme="minorBidi"/>
          <w:sz w:val="22"/>
          <w:szCs w:val="22"/>
          <w:lang w:eastAsia="en-US"/>
        </w:rPr>
        <w:tab/>
      </w:r>
    </w:p>
    <w:p w14:paraId="109B4733" w14:textId="0603E26D" w:rsidR="00883E69" w:rsidRPr="001F1744" w:rsidRDefault="00883E69" w:rsidP="00883E69">
      <w:pPr>
        <w:pStyle w:val="ListParagraph"/>
        <w:numPr>
          <w:ilvl w:val="0"/>
          <w:numId w:val="7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Evolutionary Biology</w:t>
      </w:r>
      <w:r w:rsidRPr="00FB398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</w:p>
    <w:p w14:paraId="30072780" w14:textId="4A9B7486" w:rsidR="00883E69" w:rsidRDefault="00883E69" w:rsidP="00883E69">
      <w:pPr>
        <w:pStyle w:val="ListParagraph"/>
        <w:numPr>
          <w:ilvl w:val="0"/>
          <w:numId w:val="6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Ecology and Conservation</w:t>
      </w:r>
    </w:p>
    <w:p w14:paraId="05D74D32" w14:textId="33DCE4FE" w:rsidR="0084412E" w:rsidRPr="002051E0" w:rsidRDefault="0084412E" w:rsidP="00883E6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tbl>
      <w:tblPr>
        <w:tblStyle w:val="TableGrid1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273"/>
        <w:gridCol w:w="4221"/>
      </w:tblGrid>
      <w:tr w:rsidR="003F5D36" w:rsidRPr="001B5322" w14:paraId="5F3195C2" w14:textId="77777777" w:rsidTr="00FB3982">
        <w:tc>
          <w:tcPr>
            <w:tcW w:w="4273" w:type="dxa"/>
          </w:tcPr>
          <w:p w14:paraId="2FB93DB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4221" w:type="dxa"/>
          </w:tcPr>
          <w:p w14:paraId="7082A645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3C28EF" w:rsidRPr="001B5322" w14:paraId="05FA3156" w14:textId="77777777" w:rsidTr="00FB3982">
        <w:tc>
          <w:tcPr>
            <w:tcW w:w="4273" w:type="dxa"/>
          </w:tcPr>
          <w:p w14:paraId="36D5FFDA" w14:textId="72134F94" w:rsidR="003C28EF" w:rsidRPr="003C28EF" w:rsidRDefault="003C28EF" w:rsidP="003C28EF">
            <w:pPr>
              <w:spacing w:line="276" w:lineRule="auto"/>
              <w:rPr>
                <w:rFonts w:asciiTheme="minorHAnsi" w:hAnsiTheme="minorHAnsi"/>
                <w:szCs w:val="22"/>
              </w:rPr>
            </w:pPr>
            <w:r w:rsidRPr="003C28EF">
              <w:rPr>
                <w:rFonts w:asciiTheme="minorHAnsi" w:hAnsiTheme="minorHAnsi"/>
                <w:szCs w:val="22"/>
              </w:rPr>
              <w:t>1.</w:t>
            </w:r>
            <w:r>
              <w:rPr>
                <w:rFonts w:asciiTheme="minorHAnsi" w:hAnsiTheme="minorHAnsi"/>
                <w:szCs w:val="22"/>
              </w:rPr>
              <w:t xml:space="preserve"> Describe your HBO degree programme and chosen major/specialization. </w:t>
            </w:r>
            <w:r w:rsidR="000420D4">
              <w:rPr>
                <w:rFonts w:asciiTheme="minorHAnsi" w:hAnsiTheme="minorHAnsi"/>
                <w:szCs w:val="22"/>
              </w:rPr>
              <w:t>How d</w:t>
            </w:r>
            <w:r>
              <w:rPr>
                <w:rFonts w:asciiTheme="minorHAnsi" w:hAnsiTheme="minorHAnsi"/>
                <w:szCs w:val="22"/>
              </w:rPr>
              <w:t>oes it link to the desired MSc programme?</w:t>
            </w:r>
          </w:p>
        </w:tc>
        <w:tc>
          <w:tcPr>
            <w:tcW w:w="4221" w:type="dxa"/>
          </w:tcPr>
          <w:p w14:paraId="4AC5166D" w14:textId="77777777" w:rsidR="003C28EF" w:rsidRPr="001B5322" w:rsidRDefault="003C28EF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C28EF" w:rsidRPr="001B5322" w14:paraId="6CC85A5F" w14:textId="77777777" w:rsidTr="00FB3982">
        <w:tc>
          <w:tcPr>
            <w:tcW w:w="4273" w:type="dxa"/>
          </w:tcPr>
          <w:p w14:paraId="46BD2B7D" w14:textId="00174EC9" w:rsidR="003C28EF" w:rsidRPr="003C28EF" w:rsidRDefault="003C28EF" w:rsidP="003C28EF">
            <w:pPr>
              <w:spacing w:line="276" w:lineRule="auto"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</w:rPr>
              <w:t xml:space="preserve">2. </w:t>
            </w:r>
            <w:r w:rsidRPr="008B0230">
              <w:rPr>
                <w:rFonts w:asciiTheme="minorHAnsi" w:hAnsiTheme="minorHAnsi"/>
                <w:szCs w:val="22"/>
              </w:rPr>
              <w:t xml:space="preserve"> Why did you choose this specific </w:t>
            </w:r>
            <w:r>
              <w:rPr>
                <w:rFonts w:asciiTheme="minorHAnsi" w:hAnsiTheme="minorHAnsi"/>
                <w:szCs w:val="22"/>
              </w:rPr>
              <w:t xml:space="preserve">(pre-) </w:t>
            </w:r>
            <w:r w:rsidRPr="008B0230">
              <w:rPr>
                <w:rFonts w:asciiTheme="minorHAnsi" w:hAnsiTheme="minorHAnsi"/>
                <w:szCs w:val="22"/>
              </w:rPr>
              <w:t>master’s programme?</w:t>
            </w:r>
          </w:p>
        </w:tc>
        <w:tc>
          <w:tcPr>
            <w:tcW w:w="4221" w:type="dxa"/>
          </w:tcPr>
          <w:p w14:paraId="623A2C74" w14:textId="77777777" w:rsidR="003C28EF" w:rsidRPr="001B5322" w:rsidRDefault="003C28EF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446D83FA" w14:textId="77777777" w:rsidTr="00FB3982">
        <w:tc>
          <w:tcPr>
            <w:tcW w:w="4273" w:type="dxa"/>
          </w:tcPr>
          <w:p w14:paraId="0C4B1483" w14:textId="171DDC2B" w:rsidR="003F5D36" w:rsidRPr="000420D4" w:rsidRDefault="003C28EF" w:rsidP="008B0230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  <w:r w:rsidRPr="000420D4">
              <w:rPr>
                <w:rFonts w:asciiTheme="minorHAnsi" w:hAnsiTheme="minorHAnsi" w:cstheme="minorHAnsi"/>
                <w:szCs w:val="22"/>
              </w:rPr>
              <w:t>3</w:t>
            </w:r>
            <w:r w:rsidR="003F5D36" w:rsidRPr="000420D4">
              <w:rPr>
                <w:rFonts w:asciiTheme="minorHAnsi" w:hAnsiTheme="minorHAnsi" w:cstheme="minorHAnsi"/>
                <w:szCs w:val="22"/>
              </w:rPr>
              <w:t xml:space="preserve">. </w:t>
            </w:r>
            <w:r w:rsidR="008B0230" w:rsidRPr="000420D4">
              <w:rPr>
                <w:rFonts w:asciiTheme="minorHAnsi" w:hAnsiTheme="minorHAnsi" w:cstheme="minorHAnsi"/>
              </w:rPr>
              <w:t xml:space="preserve"> </w:t>
            </w:r>
            <w:r w:rsidRPr="000420D4">
              <w:rPr>
                <w:rFonts w:asciiTheme="minorHAnsi" w:hAnsiTheme="minorHAnsi" w:cstheme="minorHAnsi"/>
              </w:rPr>
              <w:t xml:space="preserve">Did you discuss your application with your HBO </w:t>
            </w:r>
            <w:r w:rsidR="005A0DE7">
              <w:rPr>
                <w:rFonts w:asciiTheme="minorHAnsi" w:hAnsiTheme="minorHAnsi" w:cstheme="minorHAnsi"/>
              </w:rPr>
              <w:t xml:space="preserve">student </w:t>
            </w:r>
            <w:r w:rsidR="000420D4">
              <w:rPr>
                <w:rFonts w:asciiTheme="minorHAnsi" w:hAnsiTheme="minorHAnsi" w:cstheme="minorHAnsi"/>
              </w:rPr>
              <w:t>counsellor</w:t>
            </w:r>
            <w:r w:rsidRPr="000420D4">
              <w:rPr>
                <w:rFonts w:asciiTheme="minorHAnsi" w:hAnsiTheme="minorHAnsi" w:cstheme="minorHAnsi"/>
              </w:rPr>
              <w:t>?</w:t>
            </w:r>
          </w:p>
        </w:tc>
        <w:tc>
          <w:tcPr>
            <w:tcW w:w="4221" w:type="dxa"/>
          </w:tcPr>
          <w:p w14:paraId="375EA1A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2105DC03" w14:textId="77777777" w:rsidTr="00FB3982">
        <w:tc>
          <w:tcPr>
            <w:tcW w:w="4273" w:type="dxa"/>
          </w:tcPr>
          <w:p w14:paraId="386CD9A6" w14:textId="0AA64A0C" w:rsidR="003F5D36" w:rsidRPr="000420D4" w:rsidRDefault="003C28EF" w:rsidP="008B0230">
            <w:pPr>
              <w:spacing w:line="276" w:lineRule="auto"/>
              <w:contextualSpacing/>
              <w:rPr>
                <w:rFonts w:asciiTheme="minorHAnsi" w:hAnsiTheme="minorHAnsi" w:cstheme="minorHAnsi"/>
                <w:szCs w:val="22"/>
              </w:rPr>
            </w:pPr>
            <w:r w:rsidRPr="000420D4">
              <w:rPr>
                <w:rFonts w:asciiTheme="minorHAnsi" w:hAnsiTheme="minorHAnsi" w:cstheme="minorHAnsi"/>
                <w:szCs w:val="22"/>
              </w:rPr>
              <w:t>4</w:t>
            </w:r>
            <w:r w:rsidR="003F5D36" w:rsidRPr="000420D4">
              <w:rPr>
                <w:rFonts w:asciiTheme="minorHAnsi" w:hAnsiTheme="minorHAnsi" w:cstheme="minorHAnsi"/>
                <w:szCs w:val="22"/>
              </w:rPr>
              <w:t xml:space="preserve">. </w:t>
            </w:r>
            <w:r w:rsidR="00FB3982" w:rsidRPr="000420D4">
              <w:rPr>
                <w:rFonts w:asciiTheme="minorHAnsi" w:hAnsiTheme="minorHAnsi" w:cstheme="minorHAnsi"/>
                <w:szCs w:val="22"/>
              </w:rPr>
              <w:t xml:space="preserve"> The </w:t>
            </w:r>
            <w:r w:rsidR="008B0230" w:rsidRPr="000420D4">
              <w:rPr>
                <w:rFonts w:asciiTheme="minorHAnsi" w:hAnsiTheme="minorHAnsi" w:cstheme="minorHAnsi"/>
                <w:szCs w:val="22"/>
              </w:rPr>
              <w:t>pre-</w:t>
            </w:r>
            <w:r w:rsidR="00FB3982" w:rsidRPr="000420D4">
              <w:rPr>
                <w:rFonts w:asciiTheme="minorHAnsi" w:hAnsiTheme="minorHAnsi" w:cstheme="minorHAnsi"/>
                <w:szCs w:val="22"/>
              </w:rPr>
              <w:t>master program</w:t>
            </w:r>
            <w:r w:rsidR="008B0230" w:rsidRPr="000420D4">
              <w:rPr>
                <w:rFonts w:asciiTheme="minorHAnsi" w:hAnsiTheme="minorHAnsi" w:cstheme="minorHAnsi"/>
                <w:szCs w:val="22"/>
              </w:rPr>
              <w:t>me</w:t>
            </w:r>
            <w:r w:rsidR="00FB3982" w:rsidRPr="000420D4">
              <w:rPr>
                <w:rFonts w:asciiTheme="minorHAnsi" w:hAnsiTheme="minorHAnsi" w:cstheme="minorHAnsi"/>
                <w:szCs w:val="22"/>
              </w:rPr>
              <w:t xml:space="preserve"> contains</w:t>
            </w:r>
            <w:r w:rsidR="008B0230" w:rsidRPr="000420D4">
              <w:rPr>
                <w:rFonts w:asciiTheme="minorHAnsi" w:hAnsiTheme="minorHAnsi" w:cstheme="minorHAnsi"/>
                <w:szCs w:val="22"/>
              </w:rPr>
              <w:t xml:space="preserve"> a bachelor’s thesis of 4 weeks. </w:t>
            </w:r>
            <w:r w:rsidR="001F1744" w:rsidRPr="000420D4">
              <w:rPr>
                <w:rFonts w:asciiTheme="minorHAnsi" w:hAnsiTheme="minorHAnsi" w:cstheme="minorHAnsi"/>
                <w:szCs w:val="22"/>
              </w:rPr>
              <w:t>I</w:t>
            </w:r>
            <w:r w:rsidR="00FB3982" w:rsidRPr="000420D4">
              <w:rPr>
                <w:rFonts w:asciiTheme="minorHAnsi" w:hAnsiTheme="minorHAnsi" w:cstheme="minorHAnsi"/>
                <w:szCs w:val="22"/>
              </w:rPr>
              <w:t xml:space="preserve">n what </w:t>
            </w:r>
            <w:r w:rsidR="001F1744" w:rsidRPr="000420D4">
              <w:rPr>
                <w:rFonts w:asciiTheme="minorHAnsi" w:hAnsiTheme="minorHAnsi" w:cstheme="minorHAnsi"/>
                <w:szCs w:val="22"/>
              </w:rPr>
              <w:t>domain/</w:t>
            </w:r>
            <w:r w:rsidR="00FB3982" w:rsidRPr="000420D4">
              <w:rPr>
                <w:rFonts w:asciiTheme="minorHAnsi" w:hAnsiTheme="minorHAnsi" w:cstheme="minorHAnsi"/>
                <w:szCs w:val="22"/>
              </w:rPr>
              <w:t xml:space="preserve">topic would you like to carry out your </w:t>
            </w:r>
            <w:r w:rsidR="008B0230" w:rsidRPr="000420D4">
              <w:rPr>
                <w:rFonts w:asciiTheme="minorHAnsi" w:hAnsiTheme="minorHAnsi" w:cstheme="minorHAnsi"/>
                <w:szCs w:val="22"/>
              </w:rPr>
              <w:t>bachelor’s thesis</w:t>
            </w:r>
            <w:r w:rsidR="00FB3982" w:rsidRPr="000420D4">
              <w:rPr>
                <w:rFonts w:asciiTheme="minorHAnsi" w:hAnsiTheme="minorHAnsi" w:cstheme="minorHAnsi"/>
                <w:szCs w:val="22"/>
              </w:rPr>
              <w:t>?</w:t>
            </w:r>
          </w:p>
        </w:tc>
        <w:tc>
          <w:tcPr>
            <w:tcW w:w="4221" w:type="dxa"/>
          </w:tcPr>
          <w:p w14:paraId="42E68840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F79A8F6" w14:textId="77777777" w:rsidTr="00FB3982">
        <w:tc>
          <w:tcPr>
            <w:tcW w:w="4273" w:type="dxa"/>
          </w:tcPr>
          <w:p w14:paraId="78D633FB" w14:textId="67714B8A" w:rsidR="003F5D36" w:rsidRPr="001B5322" w:rsidRDefault="003C28EF" w:rsidP="000A4B0F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</w:rPr>
              <w:t>5</w:t>
            </w:r>
            <w:r w:rsidR="003F5D36" w:rsidRPr="001B5322">
              <w:rPr>
                <w:rFonts w:asciiTheme="minorHAnsi" w:hAnsiTheme="minorHAnsi"/>
                <w:szCs w:val="22"/>
              </w:rPr>
              <w:t xml:space="preserve">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Free space to mention anything you feel is relevant and is not addressed </w:t>
            </w:r>
          </w:p>
        </w:tc>
        <w:tc>
          <w:tcPr>
            <w:tcW w:w="4221" w:type="dxa"/>
          </w:tcPr>
          <w:p w14:paraId="4C951CA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14:paraId="0B706C5E" w14:textId="086F4C79"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3F2FA25B" w14:textId="77777777" w:rsidR="000A4B0F" w:rsidRDefault="000A4B0F" w:rsidP="000A4B0F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sectPr w:rsidR="000A4B0F" w:rsidSect="009B6A98">
      <w:headerReference w:type="default" r:id="rId8"/>
      <w:footerReference w:type="default" r:id="rId9"/>
      <w:footerReference w:type="first" r:id="rId10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9052" w14:textId="77777777" w:rsidR="005D7D6A" w:rsidRDefault="005D7D6A">
      <w:r>
        <w:separator/>
      </w:r>
    </w:p>
  </w:endnote>
  <w:endnote w:type="continuationSeparator" w:id="0">
    <w:p w14:paraId="607EAAD0" w14:textId="77777777" w:rsidR="005D7D6A" w:rsidRDefault="005D7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1C1DD" w14:textId="441C136C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F4091A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5A0DE7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14:paraId="41672981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D4542" w14:textId="12175E37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8B0230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8B0230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1026DC61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8F6A7" w14:textId="77777777" w:rsidR="005D7D6A" w:rsidRDefault="005D7D6A">
      <w:r>
        <w:separator/>
      </w:r>
    </w:p>
  </w:footnote>
  <w:footnote w:type="continuationSeparator" w:id="0">
    <w:p w14:paraId="51E960EC" w14:textId="77777777" w:rsidR="005D7D6A" w:rsidRDefault="005D7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E99A8" w14:textId="77777777" w:rsidR="00D72C14" w:rsidRPr="009B6A98" w:rsidRDefault="00D72C14" w:rsidP="009B6A98">
    <w:r w:rsidRPr="009B6A98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FBA4263" wp14:editId="7791841D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89C681" w14:textId="77777777" w:rsidR="00D72C14" w:rsidRDefault="009B6A98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1ADE718C" wp14:editId="62B6B8A3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291112A" w14:textId="77777777" w:rsidR="00D72C14" w:rsidRPr="00B0073E" w:rsidRDefault="00D72C14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A4263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1A89C681" w14:textId="77777777" w:rsidR="00D72C14" w:rsidRDefault="009B6A98" w:rsidP="009B6A98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1ADE718C" wp14:editId="62B6B8A3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291112A" w14:textId="77777777" w:rsidR="00D72C14" w:rsidRPr="00B0073E" w:rsidRDefault="00D72C14" w:rsidP="009B6A98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AC9791B" w14:textId="77777777"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24863690" wp14:editId="4BE7E6B0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0CA7A79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43E5470A" w14:textId="77777777" w:rsidR="009B6A98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4DE32BE4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1F17B1D5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B0DF059" w14:textId="6B305B26" w:rsidR="00D72C14" w:rsidRPr="00D72C14" w:rsidRDefault="009B6A98" w:rsidP="008B0230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biology 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42C93C6A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63690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0CA7A79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43E5470A" w14:textId="77777777" w:rsidR="009B6A98" w:rsidRDefault="009B6A98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4DE32BE4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1F17B1D5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B0DF059" w14:textId="6B305B26" w:rsidR="00D72C14" w:rsidRPr="00D72C14" w:rsidRDefault="009B6A98" w:rsidP="008B0230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biology 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42C93C6A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0E37C7B2" w14:textId="77777777" w:rsidR="00D72C14" w:rsidRPr="00D72C14" w:rsidRDefault="00D72C14" w:rsidP="00D72C14">
    <w:pPr>
      <w:pStyle w:val="Header"/>
    </w:pPr>
  </w:p>
  <w:p w14:paraId="0CF4A4B3" w14:textId="77777777" w:rsidR="00D72C14" w:rsidRPr="00D72C14" w:rsidRDefault="00D72C14" w:rsidP="00D72C14">
    <w:pPr>
      <w:pStyle w:val="Header"/>
    </w:pPr>
  </w:p>
  <w:p w14:paraId="205F20E0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832291A"/>
    <w:multiLevelType w:val="hybridMultilevel"/>
    <w:tmpl w:val="020AB1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A17134"/>
    <w:multiLevelType w:val="hybridMultilevel"/>
    <w:tmpl w:val="464A186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491BEA"/>
    <w:multiLevelType w:val="hybridMultilevel"/>
    <w:tmpl w:val="255463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7" w15:restartNumberingAfterBreak="0">
    <w:nsid w:val="6C8500CD"/>
    <w:multiLevelType w:val="hybridMultilevel"/>
    <w:tmpl w:val="22766A72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8126696">
      <w:start w:val="1"/>
      <w:numFmt w:val="bullet"/>
      <w:lvlText w:val="◊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9" w15:restartNumberingAfterBreak="0">
    <w:nsid w:val="7C355B4D"/>
    <w:multiLevelType w:val="hybridMultilevel"/>
    <w:tmpl w:val="DE7A90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8"/>
  </w:num>
  <w:num w:numId="4">
    <w:abstractNumId w:val="1"/>
  </w:num>
  <w:num w:numId="5">
    <w:abstractNumId w:val="0"/>
  </w:num>
  <w:num w:numId="6">
    <w:abstractNumId w:val="5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17B56"/>
    <w:rsid w:val="00036365"/>
    <w:rsid w:val="000420D4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A4B0F"/>
    <w:rsid w:val="000B135F"/>
    <w:rsid w:val="000E4AEE"/>
    <w:rsid w:val="000F10E5"/>
    <w:rsid w:val="000F29E2"/>
    <w:rsid w:val="000F71CE"/>
    <w:rsid w:val="0010029A"/>
    <w:rsid w:val="00102FDB"/>
    <w:rsid w:val="00146D55"/>
    <w:rsid w:val="00147E44"/>
    <w:rsid w:val="0017352E"/>
    <w:rsid w:val="00181CF7"/>
    <w:rsid w:val="0019648D"/>
    <w:rsid w:val="001A08D0"/>
    <w:rsid w:val="001A1516"/>
    <w:rsid w:val="001A7798"/>
    <w:rsid w:val="001B158D"/>
    <w:rsid w:val="001B4076"/>
    <w:rsid w:val="001B5322"/>
    <w:rsid w:val="001D67B5"/>
    <w:rsid w:val="001E196F"/>
    <w:rsid w:val="001E63FB"/>
    <w:rsid w:val="001F1744"/>
    <w:rsid w:val="001F3B6D"/>
    <w:rsid w:val="002051E0"/>
    <w:rsid w:val="0020797A"/>
    <w:rsid w:val="00212A0B"/>
    <w:rsid w:val="0022157E"/>
    <w:rsid w:val="00234997"/>
    <w:rsid w:val="0024112E"/>
    <w:rsid w:val="00250394"/>
    <w:rsid w:val="00256F7E"/>
    <w:rsid w:val="00263909"/>
    <w:rsid w:val="00281859"/>
    <w:rsid w:val="00295720"/>
    <w:rsid w:val="002A490A"/>
    <w:rsid w:val="002B42C4"/>
    <w:rsid w:val="002C56AA"/>
    <w:rsid w:val="002D7AB4"/>
    <w:rsid w:val="00303F05"/>
    <w:rsid w:val="00322D09"/>
    <w:rsid w:val="003339DE"/>
    <w:rsid w:val="00334159"/>
    <w:rsid w:val="00336B2F"/>
    <w:rsid w:val="003373C5"/>
    <w:rsid w:val="00345CA4"/>
    <w:rsid w:val="003602F1"/>
    <w:rsid w:val="0036075D"/>
    <w:rsid w:val="0037236D"/>
    <w:rsid w:val="00385055"/>
    <w:rsid w:val="00385FCF"/>
    <w:rsid w:val="0039377A"/>
    <w:rsid w:val="003B4AF4"/>
    <w:rsid w:val="003C28EF"/>
    <w:rsid w:val="003D3695"/>
    <w:rsid w:val="003D3AFA"/>
    <w:rsid w:val="003D7655"/>
    <w:rsid w:val="003E109C"/>
    <w:rsid w:val="003E1D25"/>
    <w:rsid w:val="003F568E"/>
    <w:rsid w:val="003F5C14"/>
    <w:rsid w:val="003F5D36"/>
    <w:rsid w:val="00405CD0"/>
    <w:rsid w:val="00407C4E"/>
    <w:rsid w:val="004433A3"/>
    <w:rsid w:val="00451C6D"/>
    <w:rsid w:val="00460991"/>
    <w:rsid w:val="0046744D"/>
    <w:rsid w:val="00470A5D"/>
    <w:rsid w:val="004773DD"/>
    <w:rsid w:val="00480AA2"/>
    <w:rsid w:val="00486FC9"/>
    <w:rsid w:val="004A24B5"/>
    <w:rsid w:val="004A6F11"/>
    <w:rsid w:val="004D3035"/>
    <w:rsid w:val="005069D7"/>
    <w:rsid w:val="0051211F"/>
    <w:rsid w:val="005171DE"/>
    <w:rsid w:val="00534667"/>
    <w:rsid w:val="00571401"/>
    <w:rsid w:val="00573C6A"/>
    <w:rsid w:val="0058035A"/>
    <w:rsid w:val="00591CE3"/>
    <w:rsid w:val="00594B06"/>
    <w:rsid w:val="00594C49"/>
    <w:rsid w:val="005A0693"/>
    <w:rsid w:val="005A0DE7"/>
    <w:rsid w:val="005A3B0A"/>
    <w:rsid w:val="005B662D"/>
    <w:rsid w:val="005C2882"/>
    <w:rsid w:val="005C73E2"/>
    <w:rsid w:val="005D1B94"/>
    <w:rsid w:val="005D3CB8"/>
    <w:rsid w:val="005D4717"/>
    <w:rsid w:val="005D7D6A"/>
    <w:rsid w:val="005F426B"/>
    <w:rsid w:val="006213FD"/>
    <w:rsid w:val="0062224E"/>
    <w:rsid w:val="00622A5E"/>
    <w:rsid w:val="00630B17"/>
    <w:rsid w:val="00632F60"/>
    <w:rsid w:val="00633F18"/>
    <w:rsid w:val="00650FC6"/>
    <w:rsid w:val="006514CB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07E99"/>
    <w:rsid w:val="0073103F"/>
    <w:rsid w:val="0075368C"/>
    <w:rsid w:val="00761F65"/>
    <w:rsid w:val="00775848"/>
    <w:rsid w:val="00782C5B"/>
    <w:rsid w:val="00784D8F"/>
    <w:rsid w:val="007A7D91"/>
    <w:rsid w:val="007B579E"/>
    <w:rsid w:val="007C4BE0"/>
    <w:rsid w:val="007D123F"/>
    <w:rsid w:val="00810A95"/>
    <w:rsid w:val="00820165"/>
    <w:rsid w:val="008219D7"/>
    <w:rsid w:val="00842722"/>
    <w:rsid w:val="0084412E"/>
    <w:rsid w:val="00852F17"/>
    <w:rsid w:val="00863EAD"/>
    <w:rsid w:val="00883E69"/>
    <w:rsid w:val="00895FBE"/>
    <w:rsid w:val="00896FDD"/>
    <w:rsid w:val="008B0230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4A0"/>
    <w:rsid w:val="00966A84"/>
    <w:rsid w:val="009A2930"/>
    <w:rsid w:val="009A60C4"/>
    <w:rsid w:val="009B4F78"/>
    <w:rsid w:val="009B6A98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17B20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2308"/>
    <w:rsid w:val="00AC3472"/>
    <w:rsid w:val="00AF1674"/>
    <w:rsid w:val="00B0073E"/>
    <w:rsid w:val="00B01254"/>
    <w:rsid w:val="00B0470C"/>
    <w:rsid w:val="00B115A3"/>
    <w:rsid w:val="00B2034C"/>
    <w:rsid w:val="00B242A1"/>
    <w:rsid w:val="00B25B80"/>
    <w:rsid w:val="00B310F2"/>
    <w:rsid w:val="00B35788"/>
    <w:rsid w:val="00B45E2B"/>
    <w:rsid w:val="00B759E7"/>
    <w:rsid w:val="00B75CE9"/>
    <w:rsid w:val="00B768FE"/>
    <w:rsid w:val="00B9322A"/>
    <w:rsid w:val="00BA4A04"/>
    <w:rsid w:val="00BB46F5"/>
    <w:rsid w:val="00BB57D9"/>
    <w:rsid w:val="00BB6A7C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A4143"/>
    <w:rsid w:val="00CA46D2"/>
    <w:rsid w:val="00CA5ED4"/>
    <w:rsid w:val="00CA64D7"/>
    <w:rsid w:val="00CC6755"/>
    <w:rsid w:val="00CD350B"/>
    <w:rsid w:val="00CE50E8"/>
    <w:rsid w:val="00CE7AE8"/>
    <w:rsid w:val="00D156B5"/>
    <w:rsid w:val="00D16AA9"/>
    <w:rsid w:val="00D22D1E"/>
    <w:rsid w:val="00D5319B"/>
    <w:rsid w:val="00D72C14"/>
    <w:rsid w:val="00D77FAE"/>
    <w:rsid w:val="00DC1E4F"/>
    <w:rsid w:val="00DC3993"/>
    <w:rsid w:val="00DE2FAF"/>
    <w:rsid w:val="00DE3D08"/>
    <w:rsid w:val="00E218F9"/>
    <w:rsid w:val="00E27FEC"/>
    <w:rsid w:val="00E54CA0"/>
    <w:rsid w:val="00E6450F"/>
    <w:rsid w:val="00E826D3"/>
    <w:rsid w:val="00E84E9E"/>
    <w:rsid w:val="00E87294"/>
    <w:rsid w:val="00EA41F1"/>
    <w:rsid w:val="00EA52D0"/>
    <w:rsid w:val="00EB4F93"/>
    <w:rsid w:val="00ED039A"/>
    <w:rsid w:val="00ED3A28"/>
    <w:rsid w:val="00ED5335"/>
    <w:rsid w:val="00EE2F26"/>
    <w:rsid w:val="00EF2553"/>
    <w:rsid w:val="00F02C7C"/>
    <w:rsid w:val="00F06DB9"/>
    <w:rsid w:val="00F2538B"/>
    <w:rsid w:val="00F3298F"/>
    <w:rsid w:val="00F4091A"/>
    <w:rsid w:val="00F40C96"/>
    <w:rsid w:val="00F763F6"/>
    <w:rsid w:val="00F76FF3"/>
    <w:rsid w:val="00F9580F"/>
    <w:rsid w:val="00FB3063"/>
    <w:rsid w:val="00FB3982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30DF3D56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1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1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1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1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2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2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2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2"/>
      </w:numPr>
    </w:pPr>
  </w:style>
  <w:style w:type="paragraph" w:styleId="ListNumber">
    <w:name w:val="List Number"/>
    <w:basedOn w:val="Normal"/>
    <w:rsid w:val="00066BA2"/>
    <w:pPr>
      <w:numPr>
        <w:numId w:val="3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4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5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rFonts w:ascii="Georgia" w:hAnsi="Georgia"/>
      <w:szCs w:val="19"/>
      <w:lang w:val="en-GB"/>
    </w:rPr>
  </w:style>
  <w:style w:type="table" w:customStyle="1" w:styleId="TableGrid2">
    <w:name w:val="Table Grid2"/>
    <w:basedOn w:val="TableNormal"/>
    <w:uiPriority w:val="59"/>
    <w:rsid w:val="000A4B0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F56696-0E75-4178-A594-4263D8F79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Blanc.dotx</Template>
  <TotalTime>5</TotalTime>
  <Pages>1</Pages>
  <Words>141</Words>
  <Characters>790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DotOffice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4</cp:revision>
  <cp:lastPrinted>2018-11-16T13:03:00Z</cp:lastPrinted>
  <dcterms:created xsi:type="dcterms:W3CDTF">2025-01-31T09:04:00Z</dcterms:created>
  <dcterms:modified xsi:type="dcterms:W3CDTF">2025-01-31T14:21:00Z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Nee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