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7B96D" w14:textId="19547266" w:rsidR="00FA26CC" w:rsidRPr="008565E3" w:rsidRDefault="00C543A4" w:rsidP="0053504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CHECKLIST </w:t>
      </w:r>
      <w:r w:rsidR="00FA26CC"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Master’s degree programme Biomolecular Sciences</w:t>
      </w:r>
    </w:p>
    <w:p w14:paraId="54785B95" w14:textId="1E24DAF9" w:rsidR="00FA26CC" w:rsidRDefault="00FA26CC" w:rsidP="0053504A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06F148E5" w14:textId="53F37110" w:rsidR="00FA26CC" w:rsidRPr="009948D6" w:rsidRDefault="00FA26CC" w:rsidP="0053504A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 w:rsidRPr="009948D6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 xml:space="preserve">Name </w:t>
      </w:r>
      <w:r w:rsidR="001D4873" w:rsidRPr="009948D6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applicant</w:t>
      </w:r>
      <w:r w:rsidRPr="009948D6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 xml:space="preserve">: </w:t>
      </w:r>
    </w:p>
    <w:p w14:paraId="637AE64B" w14:textId="1F55B962" w:rsidR="00FA26CC" w:rsidRDefault="00FA26CC" w:rsidP="0053504A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6B5B766" w14:textId="4B0837F0" w:rsidR="008565E3" w:rsidRPr="00F75E38" w:rsidRDefault="00F75E38" w:rsidP="0053504A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bookmarkStart w:id="0" w:name="_Hlk178325996"/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Enrolment details:</w:t>
      </w:r>
    </w:p>
    <w:bookmarkEnd w:id="0"/>
    <w:p w14:paraId="051CE90F" w14:textId="77777777" w:rsidR="00F75E38" w:rsidRDefault="00F75E38" w:rsidP="0023409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Did you register for enrolment in </w:t>
      </w:r>
      <w:proofErr w:type="spellStart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Studielink</w:t>
      </w:r>
      <w:proofErr w:type="spellEnd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for this programme: Yes/</w:t>
      </w:r>
      <w:proofErr w:type="gramStart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No</w:t>
      </w:r>
      <w:proofErr w:type="gramEnd"/>
    </w:p>
    <w:p w14:paraId="412594EE" w14:textId="3C9E38BE" w:rsidR="00F75E38" w:rsidRPr="008125FE" w:rsidRDefault="00F75E38" w:rsidP="00234099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What is your </w:t>
      </w:r>
      <w:r w:rsidR="00825C21">
        <w:rPr>
          <w:rFonts w:asciiTheme="minorHAnsi" w:eastAsiaTheme="minorHAnsi" w:hAnsiTheme="minorHAnsi" w:cstheme="minorBidi"/>
          <w:sz w:val="22"/>
          <w:szCs w:val="22"/>
          <w:lang w:eastAsia="en-US"/>
        </w:rPr>
        <w:t>s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tudent number at University of Groningen; </w:t>
      </w: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S</w:t>
      </w:r>
    </w:p>
    <w:p w14:paraId="59CF35F1" w14:textId="77777777" w:rsidR="00F75E38" w:rsidRDefault="00F75E38" w:rsidP="00234099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7D554353" w14:textId="77777777" w:rsidR="00F75E38" w:rsidRDefault="00F75E38" w:rsidP="00234099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References</w:t>
      </w:r>
    </w:p>
    <w:p w14:paraId="4B04D31E" w14:textId="77777777" w:rsidR="00F75E38" w:rsidRDefault="00F75E38" w:rsidP="0023409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Please provide two reference letters and/or contacts (name and research institute) we may approach for reference.</w:t>
      </w:r>
    </w:p>
    <w:p w14:paraId="13240B6E" w14:textId="77777777" w:rsidR="00F75E38" w:rsidRDefault="00F75E38" w:rsidP="0023409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68D73328" w14:textId="77777777" w:rsidR="00F75E38" w:rsidRDefault="00F75E38" w:rsidP="0023409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Please make sure to submit this checklist, a transcript, the writing sample and a CV as part of your application file for the Board of Admissions to come to an admissions assessment.</w:t>
      </w:r>
    </w:p>
    <w:p w14:paraId="7CF4C1EB" w14:textId="77777777" w:rsidR="00F75E38" w:rsidRDefault="00F75E38" w:rsidP="00234099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</w:p>
    <w:p w14:paraId="54C06090" w14:textId="77777777" w:rsidR="00F75E38" w:rsidRPr="00804A5A" w:rsidRDefault="00F75E38" w:rsidP="00F75E38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Fill out the 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US" w:eastAsia="en-US"/>
        </w:rPr>
        <w:t>motivation table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 answering the following questions (</w:t>
      </w:r>
      <w:r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appr.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 </w:t>
      </w:r>
      <w:r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5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00 words total)</w:t>
      </w:r>
    </w:p>
    <w:tbl>
      <w:tblPr>
        <w:tblStyle w:val="TableGrid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4281"/>
        <w:gridCol w:w="4213"/>
      </w:tblGrid>
      <w:tr w:rsidR="0053504A" w:rsidRPr="00531D6D" w14:paraId="2E5AE401" w14:textId="77777777" w:rsidTr="00162EBB">
        <w:tc>
          <w:tcPr>
            <w:tcW w:w="4606" w:type="dxa"/>
          </w:tcPr>
          <w:p w14:paraId="12643B3E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31D6D">
              <w:rPr>
                <w:rFonts w:asciiTheme="minorHAnsi" w:hAnsiTheme="minorHAnsi"/>
                <w:szCs w:val="22"/>
              </w:rPr>
              <w:t>Question</w:t>
            </w:r>
          </w:p>
        </w:tc>
        <w:tc>
          <w:tcPr>
            <w:tcW w:w="4606" w:type="dxa"/>
          </w:tcPr>
          <w:p w14:paraId="2A418368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31D6D">
              <w:rPr>
                <w:rFonts w:asciiTheme="minorHAnsi" w:hAnsiTheme="minorHAnsi"/>
                <w:szCs w:val="22"/>
              </w:rPr>
              <w:t>Answer</w:t>
            </w:r>
          </w:p>
        </w:tc>
      </w:tr>
      <w:tr w:rsidR="0053504A" w:rsidRPr="00531D6D" w14:paraId="5074D71A" w14:textId="77777777" w:rsidTr="00162EBB">
        <w:tc>
          <w:tcPr>
            <w:tcW w:w="4606" w:type="dxa"/>
          </w:tcPr>
          <w:p w14:paraId="6FE9CF2E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31D6D">
              <w:rPr>
                <w:rFonts w:asciiTheme="minorHAnsi" w:hAnsiTheme="minorHAnsi"/>
                <w:szCs w:val="22"/>
              </w:rPr>
              <w:t>1. Why did you choose this specific master’s degree programme?</w:t>
            </w:r>
          </w:p>
        </w:tc>
        <w:tc>
          <w:tcPr>
            <w:tcW w:w="4606" w:type="dxa"/>
          </w:tcPr>
          <w:p w14:paraId="77BE0939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53504A" w:rsidRPr="00531D6D" w14:paraId="1ED2D082" w14:textId="77777777" w:rsidTr="00162EBB">
        <w:trPr>
          <w:trHeight w:val="1291"/>
        </w:trPr>
        <w:tc>
          <w:tcPr>
            <w:tcW w:w="4606" w:type="dxa"/>
          </w:tcPr>
          <w:p w14:paraId="2D6CE2FA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31D6D">
              <w:rPr>
                <w:rFonts w:asciiTheme="minorHAnsi" w:hAnsiTheme="minorHAnsi"/>
                <w:szCs w:val="22"/>
              </w:rPr>
              <w:t>2. How did the bachelor’s degree programme, extracurricular activities, and/or other experiences prepare you for this specific master programme?</w:t>
            </w:r>
          </w:p>
        </w:tc>
        <w:tc>
          <w:tcPr>
            <w:tcW w:w="4606" w:type="dxa"/>
          </w:tcPr>
          <w:p w14:paraId="454C6531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53504A" w:rsidRPr="00531D6D" w14:paraId="1063F7BD" w14:textId="77777777" w:rsidTr="00162EBB">
        <w:tc>
          <w:tcPr>
            <w:tcW w:w="4606" w:type="dxa"/>
          </w:tcPr>
          <w:p w14:paraId="1895DE8D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31D6D">
              <w:rPr>
                <w:rFonts w:asciiTheme="minorHAnsi" w:hAnsiTheme="minorHAnsi"/>
                <w:szCs w:val="22"/>
              </w:rPr>
              <w:t>3. In case it took you longer than nominal to acquire the bachelor’s degree, please briefly explain the cause(s) of the delay</w:t>
            </w:r>
          </w:p>
        </w:tc>
        <w:tc>
          <w:tcPr>
            <w:tcW w:w="4606" w:type="dxa"/>
          </w:tcPr>
          <w:p w14:paraId="48877A19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53504A" w:rsidRPr="00531D6D" w14:paraId="1C26C4E3" w14:textId="77777777" w:rsidTr="00162EBB">
        <w:tc>
          <w:tcPr>
            <w:tcW w:w="4606" w:type="dxa"/>
          </w:tcPr>
          <w:p w14:paraId="6623BB4A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31D6D">
              <w:rPr>
                <w:rFonts w:asciiTheme="minorHAnsi" w:hAnsiTheme="minorHAnsi"/>
                <w:szCs w:val="22"/>
              </w:rPr>
              <w:t>4. How does this master’s degree programme prepare you for your future career and/or serves your ambitions?</w:t>
            </w:r>
          </w:p>
        </w:tc>
        <w:tc>
          <w:tcPr>
            <w:tcW w:w="4606" w:type="dxa"/>
          </w:tcPr>
          <w:p w14:paraId="03D4F77A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53504A" w:rsidRPr="00531D6D" w14:paraId="47ED13B4" w14:textId="77777777" w:rsidTr="00162EBB">
        <w:tc>
          <w:tcPr>
            <w:tcW w:w="4606" w:type="dxa"/>
          </w:tcPr>
          <w:p w14:paraId="165BE979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31D6D">
              <w:rPr>
                <w:rFonts w:asciiTheme="minorHAnsi" w:hAnsiTheme="minorHAnsi"/>
                <w:szCs w:val="22"/>
              </w:rPr>
              <w:t xml:space="preserve">5.  Please shortly address specific topics in Biomolecular Sciences that particularly interest you </w:t>
            </w:r>
          </w:p>
        </w:tc>
        <w:tc>
          <w:tcPr>
            <w:tcW w:w="4606" w:type="dxa"/>
          </w:tcPr>
          <w:p w14:paraId="5F18727D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53504A" w:rsidRPr="00531D6D" w14:paraId="4B59BF5B" w14:textId="77777777" w:rsidTr="00162EBB">
        <w:tc>
          <w:tcPr>
            <w:tcW w:w="4606" w:type="dxa"/>
          </w:tcPr>
          <w:p w14:paraId="6D19C89D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31D6D">
              <w:rPr>
                <w:rFonts w:asciiTheme="minorHAnsi" w:hAnsiTheme="minorHAnsi"/>
                <w:szCs w:val="22"/>
              </w:rPr>
              <w:t>6. Free space to mention anything you feel is relevant and is not addressed by the questions above</w:t>
            </w:r>
          </w:p>
        </w:tc>
        <w:tc>
          <w:tcPr>
            <w:tcW w:w="4606" w:type="dxa"/>
          </w:tcPr>
          <w:p w14:paraId="11322247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53504A" w:rsidRPr="00531D6D" w14:paraId="25558012" w14:textId="77777777" w:rsidTr="00162EBB">
        <w:tc>
          <w:tcPr>
            <w:tcW w:w="4606" w:type="dxa"/>
          </w:tcPr>
          <w:p w14:paraId="4D0EDD6D" w14:textId="76BEDB81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  <w:tc>
          <w:tcPr>
            <w:tcW w:w="4606" w:type="dxa"/>
          </w:tcPr>
          <w:p w14:paraId="4E51707E" w14:textId="77777777" w:rsidR="0053504A" w:rsidRPr="00531D6D" w:rsidRDefault="0053504A" w:rsidP="00162EBB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</w:tbl>
    <w:p w14:paraId="25755BC0" w14:textId="77777777" w:rsidR="0053504A" w:rsidRDefault="0053504A" w:rsidP="00A8246E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13E96CC2" w14:textId="77777777" w:rsidR="000B4EB2" w:rsidRPr="00531D6D" w:rsidRDefault="000B4EB2" w:rsidP="000B4EB2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Written report: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There are two options: </w:t>
      </w:r>
    </w:p>
    <w:p w14:paraId="7CFE0339" w14:textId="35A618FC" w:rsidR="000B4EB2" w:rsidRPr="00531D6D" w:rsidRDefault="000B4EB2" w:rsidP="000B4EB2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(1) Provide </w:t>
      </w:r>
      <w:r w:rsidRPr="0039003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an </w:t>
      </w:r>
      <w:r w:rsidRPr="0039003D">
        <w:rPr>
          <w:rFonts w:asciiTheme="minorHAnsi" w:eastAsiaTheme="minorHAnsi" w:hAnsiTheme="minorHAnsi" w:cstheme="minorBidi"/>
          <w:sz w:val="22"/>
          <w:szCs w:val="22"/>
          <w:u w:val="single"/>
          <w:lang w:eastAsia="en-US"/>
        </w:rPr>
        <w:t>individually</w:t>
      </w:r>
      <w:r w:rsidRPr="0039003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written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report </w:t>
      </w:r>
      <w:r w:rsidR="001D487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English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that reflects the ability to produce a well-structured and concise report. The assignment handed in is free of choice and can be a report on a practicum, experiment, field-work,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literature review, a bachelor’s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thesis, etc.</w:t>
      </w:r>
    </w:p>
    <w:p w14:paraId="37CE9D1D" w14:textId="102EF11B" w:rsidR="000B4EB2" w:rsidRDefault="000B4EB2" w:rsidP="000B4EB2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(2)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If you have not completed an </w:t>
      </w:r>
      <w:r w:rsidRPr="0039003D">
        <w:rPr>
          <w:rFonts w:asciiTheme="minorHAnsi" w:eastAsiaTheme="minorHAnsi" w:hAnsiTheme="minorHAnsi" w:cstheme="minorBidi"/>
          <w:sz w:val="22"/>
          <w:szCs w:val="22"/>
          <w:u w:val="single"/>
          <w:lang w:eastAsia="en-US"/>
        </w:rPr>
        <w:t>individually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written report </w:t>
      </w:r>
      <w:r w:rsidR="001D487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English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during the bachelor’s programme you should email </w:t>
      </w:r>
      <w:hyperlink r:id="rId8" w:history="1">
        <w:r w:rsidR="00BC5024" w:rsidRPr="00677D04">
          <w:rPr>
            <w:rStyle w:val="Hyperlink"/>
            <w:rFonts w:asciiTheme="minorHAnsi" w:eastAsiaTheme="minorHAnsi" w:hAnsiTheme="minorHAnsi" w:cstheme="minorBidi"/>
            <w:sz w:val="22"/>
            <w:szCs w:val="22"/>
            <w:lang w:eastAsia="en-US"/>
          </w:rPr>
          <w:t>admissionsupport.fse@rug.nl</w:t>
        </w:r>
      </w:hyperlink>
      <w:r w:rsidR="00BC5024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and the selection committee will give you an assignment on which a written report can be prepared.</w:t>
      </w:r>
    </w:p>
    <w:p w14:paraId="7CDA18AE" w14:textId="37665CD9" w:rsidR="000B4EB2" w:rsidRPr="00531D6D" w:rsidRDefault="000B4EB2" w:rsidP="000B4EB2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lastRenderedPageBreak/>
        <w:t>Please note that a group project does not count as an individually written report.</w:t>
      </w:r>
    </w:p>
    <w:p w14:paraId="5BF5988E" w14:textId="45C51B26" w:rsidR="0053504A" w:rsidRDefault="0053504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35AF6D4D" w14:textId="77777777" w:rsidR="00372A26" w:rsidRDefault="00372A2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A1229F8" w14:textId="658C8C77" w:rsidR="00A8246E" w:rsidRPr="00531D6D" w:rsidRDefault="00A8246E" w:rsidP="00A8246E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Fill out the table </w:t>
      </w:r>
      <w:r w:rsidRPr="00531D6D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>Content Bachelor’s Degree Programme</w:t>
      </w:r>
    </w:p>
    <w:p w14:paraId="3B7ECE61" w14:textId="2D5D4392" w:rsidR="00BC5024" w:rsidRDefault="00A8246E" w:rsidP="00A8246E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order to assess how the bachelor’s degree programme connects to the intended </w:t>
      </w:r>
      <w:r w:rsidR="00A54258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master’s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degree programme please explain which elements/courses contributed to the key subjects. As an </w:t>
      </w:r>
      <w:proofErr w:type="gramStart"/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example</w:t>
      </w:r>
      <w:proofErr w:type="gramEnd"/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 course units within the </w:t>
      </w:r>
      <w:r w:rsidR="00A54258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bachelor’s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degree programme of the University of Groningen have been placed </w:t>
      </w:r>
      <w:r w:rsidR="00917C1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the </w:t>
      </w:r>
      <w:r w:rsidR="00825C21">
        <w:rPr>
          <w:rFonts w:asciiTheme="minorHAnsi" w:eastAsiaTheme="minorHAnsi" w:hAnsiTheme="minorHAnsi" w:cstheme="minorBidi"/>
          <w:sz w:val="22"/>
          <w:szCs w:val="22"/>
          <w:lang w:eastAsia="en-US"/>
        </w:rPr>
        <w:t>left-hand</w:t>
      </w:r>
      <w:r w:rsidR="00917C1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column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The content of these can be found on line: </w:t>
      </w:r>
    </w:p>
    <w:p w14:paraId="55E106AE" w14:textId="1195D0FA" w:rsidR="00917C1B" w:rsidRDefault="00825C21" w:rsidP="00A8246E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hyperlink r:id="rId9" w:history="1">
        <w:r w:rsidR="00917C1B" w:rsidRPr="009A054C">
          <w:rPr>
            <w:rStyle w:val="Hyperlink"/>
            <w:rFonts w:asciiTheme="minorHAnsi" w:eastAsiaTheme="minorHAnsi" w:hAnsiTheme="minorHAnsi" w:cstheme="minorBidi"/>
            <w:sz w:val="22"/>
            <w:szCs w:val="22"/>
            <w:lang w:eastAsia="en-US"/>
          </w:rPr>
          <w:t>https://www.rug.nl/ocasys/rug/vak/showpos?opleiding=6527</w:t>
        </w:r>
      </w:hyperlink>
      <w:r w:rsidR="00917C1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</w:p>
    <w:p w14:paraId="72E13AA8" w14:textId="77777777" w:rsidR="001D4873" w:rsidRPr="001B5322" w:rsidRDefault="001D4873" w:rsidP="001D4873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Please add the comparable courses you took during your Bachelor’s degree programme in the righthand column,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including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 short course description and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the intended learning outcomes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14:paraId="0958909F" w14:textId="3F8A5DA6" w:rsidR="00FA26CC" w:rsidRPr="0095745B" w:rsidRDefault="00FA26CC" w:rsidP="00A8246E">
      <w:pPr>
        <w:spacing w:after="200" w:line="240" w:lineRule="auto"/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</w:pPr>
      <w:r w:rsidRPr="0095745B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 xml:space="preserve">If applicable, you may also list courses you have planned but have yet to complete before graduation.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4653"/>
      </w:tblGrid>
      <w:tr w:rsidR="00A8246E" w:rsidRPr="00531D6D" w14:paraId="5774B25C" w14:textId="77777777" w:rsidTr="00F75E38">
        <w:trPr>
          <w:trHeight w:val="927"/>
        </w:trPr>
        <w:tc>
          <w:tcPr>
            <w:tcW w:w="3397" w:type="dxa"/>
          </w:tcPr>
          <w:p w14:paraId="47E71A1F" w14:textId="5854E3A4" w:rsidR="00A54258" w:rsidRPr="00531D6D" w:rsidRDefault="00A8246E" w:rsidP="00A54258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2"/>
              </w:rPr>
            </w:pPr>
            <w:r w:rsidRPr="00531D6D">
              <w:rPr>
                <w:rFonts w:asciiTheme="minorHAnsi" w:hAnsiTheme="minorHAnsi"/>
                <w:b/>
                <w:szCs w:val="22"/>
              </w:rPr>
              <w:t xml:space="preserve">Genetics </w:t>
            </w:r>
            <w:r w:rsidR="00D72B28">
              <w:rPr>
                <w:rFonts w:asciiTheme="minorHAnsi" w:hAnsiTheme="minorHAnsi"/>
                <w:b/>
                <w:szCs w:val="22"/>
              </w:rPr>
              <w:t>and Genomics</w:t>
            </w:r>
          </w:p>
          <w:p w14:paraId="07E1E0C5" w14:textId="77777777" w:rsidR="00921907" w:rsidRPr="00921907" w:rsidRDefault="00921907" w:rsidP="00463FE0">
            <w:pPr>
              <w:pStyle w:val="ListBullet"/>
              <w:numPr>
                <w:ilvl w:val="0"/>
                <w:numId w:val="6"/>
              </w:numPr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Genetics</w:t>
            </w:r>
            <w:r w:rsidR="00917C1B">
              <w:rPr>
                <w:rFonts w:asciiTheme="minorHAnsi" w:hAnsiTheme="minorHAnsi" w:cstheme="minorHAnsi"/>
              </w:rPr>
              <w:t>, Ecology &amp; Evolution</w:t>
            </w:r>
          </w:p>
          <w:p w14:paraId="7F78A04F" w14:textId="77777777" w:rsidR="00921907" w:rsidRPr="00921907" w:rsidRDefault="00921907" w:rsidP="00463FE0">
            <w:pPr>
              <w:pStyle w:val="ListBullet"/>
              <w:numPr>
                <w:ilvl w:val="0"/>
                <w:numId w:val="6"/>
              </w:numPr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Molecular genetics</w:t>
            </w:r>
          </w:p>
          <w:p w14:paraId="51AAE01F" w14:textId="77777777" w:rsidR="00921907" w:rsidRPr="00921907" w:rsidRDefault="00921907" w:rsidP="00463FE0">
            <w:pPr>
              <w:pStyle w:val="ListBullet"/>
              <w:numPr>
                <w:ilvl w:val="0"/>
                <w:numId w:val="6"/>
              </w:numPr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Bioinformatics</w:t>
            </w:r>
          </w:p>
          <w:p w14:paraId="2364F4FB" w14:textId="1DD5972A" w:rsidR="00D72B28" w:rsidRPr="00531D6D" w:rsidRDefault="00D72B28" w:rsidP="00921907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szCs w:val="22"/>
              </w:rPr>
            </w:pPr>
          </w:p>
        </w:tc>
        <w:tc>
          <w:tcPr>
            <w:tcW w:w="4653" w:type="dxa"/>
          </w:tcPr>
          <w:p w14:paraId="7317145A" w14:textId="77777777" w:rsidR="00A8246E" w:rsidRPr="00531D6D" w:rsidRDefault="00A8246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A8246E" w:rsidRPr="00531D6D" w14:paraId="15252364" w14:textId="77777777" w:rsidTr="00F75E38">
        <w:trPr>
          <w:trHeight w:val="927"/>
        </w:trPr>
        <w:tc>
          <w:tcPr>
            <w:tcW w:w="3397" w:type="dxa"/>
          </w:tcPr>
          <w:p w14:paraId="32EB6264" w14:textId="77777777" w:rsidR="00A54258" w:rsidRPr="00531D6D" w:rsidRDefault="00A8246E" w:rsidP="00A54258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2"/>
              </w:rPr>
            </w:pPr>
            <w:r w:rsidRPr="00531D6D">
              <w:rPr>
                <w:rFonts w:asciiTheme="minorHAnsi" w:hAnsiTheme="minorHAnsi"/>
                <w:b/>
                <w:szCs w:val="22"/>
              </w:rPr>
              <w:t xml:space="preserve">Biochemistry </w:t>
            </w:r>
          </w:p>
          <w:p w14:paraId="0B2A708C" w14:textId="77777777" w:rsidR="00921907" w:rsidRPr="00921907" w:rsidRDefault="00653C12" w:rsidP="00463FE0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Molecules of Life</w:t>
            </w:r>
          </w:p>
          <w:p w14:paraId="762C52A5" w14:textId="77777777" w:rsidR="00921907" w:rsidRPr="00921907" w:rsidRDefault="00653C12" w:rsidP="00463FE0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 xml:space="preserve">Basic Cell &amp; Molecular </w:t>
            </w:r>
            <w:r w:rsidR="00116945" w:rsidRPr="00921907">
              <w:rPr>
                <w:rFonts w:asciiTheme="minorHAnsi" w:hAnsiTheme="minorHAnsi" w:cstheme="minorHAnsi"/>
              </w:rPr>
              <w:t>B</w:t>
            </w:r>
            <w:r w:rsidRPr="00921907">
              <w:rPr>
                <w:rFonts w:asciiTheme="minorHAnsi" w:hAnsiTheme="minorHAnsi" w:cstheme="minorHAnsi"/>
              </w:rPr>
              <w:t>iology</w:t>
            </w:r>
          </w:p>
          <w:p w14:paraId="1D6B6F17" w14:textId="77777777" w:rsidR="00A8246E" w:rsidRPr="00531D6D" w:rsidRDefault="00921907" w:rsidP="00917C1B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Theme="minorHAnsi" w:hAnsiTheme="minorHAnsi"/>
                <w:b/>
                <w:szCs w:val="22"/>
              </w:rPr>
            </w:pPr>
            <w:r w:rsidRPr="00921907">
              <w:rPr>
                <w:rFonts w:asciiTheme="minorHAnsi" w:hAnsiTheme="minorHAnsi" w:cstheme="minorHAnsi"/>
              </w:rPr>
              <w:t>Bio-organic Chemistry</w:t>
            </w:r>
          </w:p>
        </w:tc>
        <w:tc>
          <w:tcPr>
            <w:tcW w:w="4653" w:type="dxa"/>
          </w:tcPr>
          <w:p w14:paraId="3D91959B" w14:textId="77777777" w:rsidR="00A8246E" w:rsidRPr="00531D6D" w:rsidRDefault="00A8246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A8246E" w:rsidRPr="00531D6D" w14:paraId="6A2C3459" w14:textId="77777777" w:rsidTr="00F75E38">
        <w:trPr>
          <w:trHeight w:val="927"/>
        </w:trPr>
        <w:tc>
          <w:tcPr>
            <w:tcW w:w="3397" w:type="dxa"/>
          </w:tcPr>
          <w:p w14:paraId="4CCB8320" w14:textId="77777777" w:rsidR="00A54258" w:rsidRPr="00531D6D" w:rsidRDefault="00A8246E" w:rsidP="00A54258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2"/>
              </w:rPr>
            </w:pPr>
            <w:r w:rsidRPr="00531D6D">
              <w:rPr>
                <w:rFonts w:asciiTheme="minorHAnsi" w:hAnsiTheme="minorHAnsi"/>
                <w:b/>
                <w:szCs w:val="22"/>
              </w:rPr>
              <w:t xml:space="preserve">Microbiology </w:t>
            </w:r>
          </w:p>
          <w:p w14:paraId="36724DA0" w14:textId="77777777" w:rsidR="00921907" w:rsidRPr="00921907" w:rsidRDefault="00653C12" w:rsidP="00463FE0">
            <w:pPr>
              <w:pStyle w:val="ListParagraph"/>
              <w:numPr>
                <w:ilvl w:val="0"/>
                <w:numId w:val="8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Microbiology</w:t>
            </w:r>
          </w:p>
          <w:p w14:paraId="5A18B549" w14:textId="77777777" w:rsidR="00921907" w:rsidRDefault="00653C12" w:rsidP="00463FE0">
            <w:pPr>
              <w:pStyle w:val="ListParagraph"/>
              <w:numPr>
                <w:ilvl w:val="0"/>
                <w:numId w:val="8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 xml:space="preserve">Host-microbe interactions, </w:t>
            </w:r>
          </w:p>
          <w:p w14:paraId="00EF9A46" w14:textId="77777777" w:rsidR="00A8246E" w:rsidRPr="00531D6D" w:rsidRDefault="00653C12" w:rsidP="00917C1B">
            <w:pPr>
              <w:pStyle w:val="ListParagraph"/>
              <w:numPr>
                <w:ilvl w:val="0"/>
                <w:numId w:val="8"/>
              </w:numPr>
              <w:spacing w:after="200" w:line="276" w:lineRule="auto"/>
              <w:rPr>
                <w:rFonts w:asciiTheme="minorHAnsi" w:hAnsiTheme="minorHAnsi"/>
                <w:szCs w:val="22"/>
              </w:rPr>
            </w:pPr>
            <w:r w:rsidRPr="00921907">
              <w:rPr>
                <w:rFonts w:asciiTheme="minorHAnsi" w:hAnsiTheme="minorHAnsi" w:cstheme="minorHAnsi"/>
              </w:rPr>
              <w:t>Enzymology &amp; Thermodynamics</w:t>
            </w:r>
          </w:p>
        </w:tc>
        <w:tc>
          <w:tcPr>
            <w:tcW w:w="4653" w:type="dxa"/>
          </w:tcPr>
          <w:p w14:paraId="02FE205D" w14:textId="77777777" w:rsidR="00A8246E" w:rsidRPr="00531D6D" w:rsidRDefault="00A8246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A8246E" w:rsidRPr="00531D6D" w14:paraId="2338EE98" w14:textId="77777777" w:rsidTr="00F75E38">
        <w:trPr>
          <w:trHeight w:val="927"/>
        </w:trPr>
        <w:tc>
          <w:tcPr>
            <w:tcW w:w="3397" w:type="dxa"/>
          </w:tcPr>
          <w:p w14:paraId="3CE1383F" w14:textId="77777777" w:rsidR="00A54258" w:rsidRPr="00531D6D" w:rsidRDefault="00A8246E" w:rsidP="00A54258">
            <w:pPr>
              <w:spacing w:after="200"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31D6D">
              <w:rPr>
                <w:rFonts w:asciiTheme="minorHAnsi" w:hAnsiTheme="minorHAnsi"/>
                <w:b/>
                <w:szCs w:val="22"/>
              </w:rPr>
              <w:t xml:space="preserve">Cell </w:t>
            </w:r>
            <w:r w:rsidRPr="00924322">
              <w:rPr>
                <w:rFonts w:asciiTheme="minorHAnsi" w:hAnsiTheme="minorHAnsi"/>
                <w:b/>
                <w:szCs w:val="22"/>
              </w:rPr>
              <w:t xml:space="preserve">Biology </w:t>
            </w:r>
          </w:p>
          <w:p w14:paraId="2737A86C" w14:textId="77777777" w:rsidR="00921907" w:rsidRPr="00921907" w:rsidRDefault="00921907" w:rsidP="00463FE0">
            <w:pPr>
              <w:pStyle w:val="ListParagraph"/>
              <w:numPr>
                <w:ilvl w:val="0"/>
                <w:numId w:val="9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Basic Cell &amp; Molecular Biology</w:t>
            </w:r>
          </w:p>
          <w:p w14:paraId="1D45016A" w14:textId="77777777" w:rsidR="00921907" w:rsidRPr="00921907" w:rsidRDefault="00653C12" w:rsidP="00463FE0">
            <w:pPr>
              <w:pStyle w:val="ListParagraph"/>
              <w:numPr>
                <w:ilvl w:val="0"/>
                <w:numId w:val="9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Cell Biology &amp; Immunology</w:t>
            </w:r>
          </w:p>
          <w:p w14:paraId="7B54129A" w14:textId="77777777" w:rsidR="00A8246E" w:rsidRPr="00531D6D" w:rsidRDefault="00921907" w:rsidP="00917C1B">
            <w:pPr>
              <w:pStyle w:val="ListParagraph"/>
              <w:numPr>
                <w:ilvl w:val="0"/>
                <w:numId w:val="9"/>
              </w:numPr>
              <w:spacing w:after="200" w:line="276" w:lineRule="auto"/>
              <w:rPr>
                <w:rFonts w:asciiTheme="minorHAnsi" w:hAnsiTheme="minorHAnsi"/>
                <w:szCs w:val="22"/>
              </w:rPr>
            </w:pPr>
            <w:r w:rsidRPr="00921907">
              <w:rPr>
                <w:rFonts w:asciiTheme="minorHAnsi" w:hAnsiTheme="minorHAnsi" w:cstheme="minorHAnsi"/>
              </w:rPr>
              <w:t xml:space="preserve">Cell </w:t>
            </w:r>
            <w:r w:rsidR="00917C1B">
              <w:rPr>
                <w:rFonts w:asciiTheme="minorHAnsi" w:hAnsiTheme="minorHAnsi" w:cstheme="minorHAnsi"/>
              </w:rPr>
              <w:t>B</w:t>
            </w:r>
            <w:r w:rsidRPr="00921907">
              <w:rPr>
                <w:rFonts w:asciiTheme="minorHAnsi" w:hAnsiTheme="minorHAnsi" w:cstheme="minorHAnsi"/>
              </w:rPr>
              <w:t>iology &amp; Microscopy</w:t>
            </w:r>
          </w:p>
        </w:tc>
        <w:tc>
          <w:tcPr>
            <w:tcW w:w="4653" w:type="dxa"/>
          </w:tcPr>
          <w:p w14:paraId="635A88A4" w14:textId="77777777" w:rsidR="00A8246E" w:rsidRPr="00531D6D" w:rsidRDefault="00A8246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A8246E" w:rsidRPr="00531D6D" w14:paraId="2D1AC30B" w14:textId="77777777" w:rsidTr="00F75E38">
        <w:trPr>
          <w:trHeight w:val="927"/>
        </w:trPr>
        <w:tc>
          <w:tcPr>
            <w:tcW w:w="3397" w:type="dxa"/>
          </w:tcPr>
          <w:p w14:paraId="5A261017" w14:textId="77777777" w:rsidR="00A54258" w:rsidRPr="00531D6D" w:rsidRDefault="00A8246E" w:rsidP="00A54258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2"/>
              </w:rPr>
            </w:pPr>
            <w:r w:rsidRPr="00531D6D">
              <w:rPr>
                <w:rFonts w:asciiTheme="minorHAnsi" w:hAnsiTheme="minorHAnsi"/>
                <w:b/>
                <w:szCs w:val="22"/>
              </w:rPr>
              <w:lastRenderedPageBreak/>
              <w:t xml:space="preserve">Practical skills in Molecular Biology </w:t>
            </w:r>
          </w:p>
          <w:p w14:paraId="01441827" w14:textId="77777777" w:rsidR="00921907" w:rsidRPr="00921907" w:rsidRDefault="00653C12" w:rsidP="00463FE0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Lab course</w:t>
            </w:r>
          </w:p>
          <w:p w14:paraId="2C5F42D2" w14:textId="77777777" w:rsidR="00921907" w:rsidRPr="00921907" w:rsidRDefault="00653C12" w:rsidP="00463FE0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Research skills in life sciences</w:t>
            </w:r>
            <w:r w:rsidR="00921907" w:rsidRPr="00921907">
              <w:rPr>
                <w:rFonts w:asciiTheme="minorHAnsi" w:hAnsiTheme="minorHAnsi" w:cstheme="minorHAnsi"/>
              </w:rPr>
              <w:t xml:space="preserve"> 1&amp;2&amp;3</w:t>
            </w:r>
          </w:p>
          <w:p w14:paraId="5D934409" w14:textId="77777777" w:rsidR="00921907" w:rsidRPr="00921907" w:rsidRDefault="00653C12" w:rsidP="00463FE0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Bioinformatics</w:t>
            </w:r>
          </w:p>
          <w:p w14:paraId="75A5F920" w14:textId="77777777" w:rsidR="00921907" w:rsidRPr="00921907" w:rsidRDefault="00653C12" w:rsidP="00463FE0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rPr>
                <w:rFonts w:asciiTheme="minorHAnsi" w:hAnsiTheme="minorHAnsi" w:cstheme="minorHAnsi"/>
              </w:rPr>
            </w:pPr>
            <w:r w:rsidRPr="00921907">
              <w:rPr>
                <w:rFonts w:asciiTheme="minorHAnsi" w:hAnsiTheme="minorHAnsi" w:cstheme="minorHAnsi"/>
              </w:rPr>
              <w:t>Practical Carrousel</w:t>
            </w:r>
          </w:p>
          <w:p w14:paraId="3D93F1C0" w14:textId="1AB8A60C" w:rsidR="00F75E38" w:rsidRPr="00F75E38" w:rsidRDefault="00921907" w:rsidP="00436285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rPr>
                <w:rFonts w:asciiTheme="minorHAnsi" w:hAnsiTheme="minorHAnsi"/>
                <w:szCs w:val="22"/>
              </w:rPr>
            </w:pPr>
            <w:r w:rsidRPr="00921907">
              <w:rPr>
                <w:rFonts w:asciiTheme="minorHAnsi" w:hAnsiTheme="minorHAnsi" w:cstheme="minorHAnsi"/>
              </w:rPr>
              <w:t>Modelling life</w:t>
            </w:r>
          </w:p>
          <w:p w14:paraId="7B533FB3" w14:textId="23912242" w:rsidR="00436285" w:rsidRPr="00F75E38" w:rsidRDefault="0097311F" w:rsidP="00436285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rPr>
                <w:rFonts w:asciiTheme="minorHAnsi" w:hAnsiTheme="minorHAnsi"/>
                <w:szCs w:val="22"/>
              </w:rPr>
            </w:pPr>
            <w:r>
              <w:rPr>
                <w:rFonts w:asciiTheme="minorHAnsi" w:hAnsiTheme="minorHAnsi"/>
                <w:szCs w:val="22"/>
                <w:lang w:val="en-US"/>
              </w:rPr>
              <w:t xml:space="preserve">Please give a description of your </w:t>
            </w:r>
            <w:r w:rsidRPr="0097311F">
              <w:rPr>
                <w:rFonts w:asciiTheme="minorHAnsi" w:hAnsiTheme="minorHAnsi"/>
                <w:b/>
                <w:bCs/>
                <w:szCs w:val="22"/>
              </w:rPr>
              <w:t>Programming experience</w:t>
            </w:r>
            <w:r>
              <w:rPr>
                <w:rFonts w:asciiTheme="minorHAnsi" w:hAnsiTheme="minorHAnsi"/>
                <w:szCs w:val="22"/>
                <w:lang w:val="en-US"/>
              </w:rPr>
              <w:t xml:space="preserve"> in your current programme:</w:t>
            </w:r>
          </w:p>
        </w:tc>
        <w:tc>
          <w:tcPr>
            <w:tcW w:w="4653" w:type="dxa"/>
          </w:tcPr>
          <w:p w14:paraId="43BFB8A1" w14:textId="77777777" w:rsidR="00A8246E" w:rsidRPr="00531D6D" w:rsidRDefault="00A8246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F75E38" w:rsidRPr="00804A5A" w14:paraId="388EE5ED" w14:textId="77777777" w:rsidTr="00F75E38">
        <w:tc>
          <w:tcPr>
            <w:tcW w:w="3397" w:type="dxa"/>
          </w:tcPr>
          <w:p w14:paraId="077E5794" w14:textId="77777777" w:rsidR="00F75E38" w:rsidRPr="00B75631" w:rsidRDefault="00F75E38" w:rsidP="00234099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(Current) GPA of your BSc diploma</w:t>
            </w:r>
          </w:p>
        </w:tc>
        <w:tc>
          <w:tcPr>
            <w:tcW w:w="4653" w:type="dxa"/>
          </w:tcPr>
          <w:p w14:paraId="14F2901A" w14:textId="77777777" w:rsidR="00F75E38" w:rsidRDefault="00F75E38" w:rsidP="00234099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</w:tbl>
    <w:p w14:paraId="76B94C91" w14:textId="77777777" w:rsidR="00285616" w:rsidRDefault="00285616" w:rsidP="00A8246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DBB5322" w14:textId="77777777" w:rsidR="00285616" w:rsidRPr="00531D6D" w:rsidRDefault="00285616" w:rsidP="00A8246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56710DF3" w14:textId="77777777" w:rsidR="00407C4E" w:rsidRPr="00531D6D" w:rsidRDefault="00407C4E" w:rsidP="0005132D"/>
    <w:p w14:paraId="4A3111DF" w14:textId="77777777" w:rsidR="00B75CE9" w:rsidRPr="00531D6D" w:rsidRDefault="00B75CE9" w:rsidP="0005132D"/>
    <w:sectPr w:rsidR="00B75CE9" w:rsidRPr="00531D6D" w:rsidSect="0095745B">
      <w:headerReference w:type="default" r:id="rId10"/>
      <w:footerReference w:type="default" r:id="rId11"/>
      <w:footerReference w:type="first" r:id="rId12"/>
      <w:pgSz w:w="11906" w:h="16838" w:code="9"/>
      <w:pgMar w:top="2211" w:right="1162" w:bottom="1418" w:left="2240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37B39" w14:textId="77777777" w:rsidR="00410DC5" w:rsidRDefault="00410DC5">
      <w:r>
        <w:separator/>
      </w:r>
    </w:p>
  </w:endnote>
  <w:endnote w:type="continuationSeparator" w:id="0">
    <w:p w14:paraId="2BE42574" w14:textId="77777777" w:rsidR="00410DC5" w:rsidRDefault="00410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46EC1F" w14:textId="31C7A997"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A57A9D">
      <w:rPr>
        <w:rStyle w:val="Zichtbaarheid"/>
        <w:noProof/>
      </w:rPr>
      <w:t>2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825C21">
      <w:rPr>
        <w:rStyle w:val="Zichtbaarheid"/>
        <w:noProof/>
      </w:rPr>
      <w:t>3</w:t>
    </w:r>
    <w:r w:rsidRPr="00895FBE">
      <w:rPr>
        <w:rStyle w:val="Zichtbaarheid"/>
      </w:rPr>
      <w:fldChar w:fldCharType="end"/>
    </w:r>
  </w:p>
  <w:p w14:paraId="56DD43F1" w14:textId="77777777"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4F563" w14:textId="4E9F1E0F"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95745B">
      <w:rPr>
        <w:rStyle w:val="Zichtbaarheid"/>
        <w:noProof/>
      </w:rPr>
      <w:t>3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95745B">
      <w:rPr>
        <w:rStyle w:val="Zichtbaarheid"/>
        <w:noProof/>
      </w:rPr>
      <w:t>3</w:t>
    </w:r>
    <w:r w:rsidRPr="00895FBE">
      <w:rPr>
        <w:rStyle w:val="Zichtbaarheid"/>
      </w:rPr>
      <w:fldChar w:fldCharType="end"/>
    </w:r>
  </w:p>
  <w:p w14:paraId="5246AB09" w14:textId="77777777"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4F16BD" w14:textId="77777777" w:rsidR="00410DC5" w:rsidRDefault="00410DC5">
      <w:r>
        <w:separator/>
      </w:r>
    </w:p>
  </w:footnote>
  <w:footnote w:type="continuationSeparator" w:id="0">
    <w:p w14:paraId="3B0E0E60" w14:textId="77777777" w:rsidR="00410DC5" w:rsidRDefault="00410D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3994B" w14:textId="77777777" w:rsidR="00531D6D" w:rsidRPr="0095745B" w:rsidRDefault="00531D6D" w:rsidP="0095745B">
    <w:r w:rsidRPr="0095745B">
      <w:rPr>
        <w:noProof/>
        <w:lang w:val="nl-NL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2CDA793E" wp14:editId="7DF537AC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CEC3A" w14:textId="70C7ED7F" w:rsidR="00531D6D" w:rsidRDefault="0095745B" w:rsidP="0095745B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 wp14:anchorId="40EF053E" wp14:editId="2FA58ED0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0C1F43B1" w14:textId="77777777" w:rsidR="00531D6D" w:rsidRPr="00B0073E" w:rsidRDefault="00531D6D" w:rsidP="0095745B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DA793E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519CEC3A" w14:textId="70C7ED7F" w:rsidR="00531D6D" w:rsidRDefault="0095745B" w:rsidP="0095745B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 w:eastAsia="nl-NL"/>
                      </w:rPr>
                      <w:drawing>
                        <wp:inline distT="0" distB="0" distL="0" distR="0" wp14:anchorId="40EF053E" wp14:editId="2FA58ED0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0C1F43B1" w14:textId="77777777" w:rsidR="00531D6D" w:rsidRPr="00B0073E" w:rsidRDefault="00531D6D" w:rsidP="0095745B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453CC81C" w14:textId="77777777" w:rsidR="00531D6D" w:rsidRPr="00531D6D" w:rsidRDefault="00531D6D" w:rsidP="00531D6D">
    <w:pPr>
      <w:pStyle w:val="Header"/>
    </w:pPr>
    <w:r w:rsidRPr="00531D6D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0259791F" wp14:editId="3D884532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531D6D" w:rsidRPr="00531D6D" w14:paraId="1B0EFE5C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3056B060" w14:textId="77777777" w:rsidR="0095745B" w:rsidRDefault="0095745B" w:rsidP="009E187B">
                                <w:pPr>
                                  <w:rPr>
                                    <w:sz w:val="18"/>
                                  </w:rPr>
                                </w:pPr>
                                <w:bookmarkStart w:id="1" w:name="bmDepartmentFP" w:colFirst="2" w:colLast="2"/>
                                <w:bookmarkStart w:id="2" w:name="bmFacultyFP" w:colFirst="0" w:colLast="0"/>
                                <w:r>
                                  <w:rPr>
                                    <w:sz w:val="18"/>
                                  </w:rPr>
                                  <w:t>faculty of science</w:t>
                                </w:r>
                              </w:p>
                              <w:p w14:paraId="52692D6E" w14:textId="08B92932" w:rsidR="00531D6D" w:rsidRPr="00531D6D" w:rsidRDefault="0095745B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2800C50E" w14:textId="77777777" w:rsidR="00531D6D" w:rsidRPr="00531D6D" w:rsidRDefault="00531D6D" w:rsidP="009E187B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409479BC" w14:textId="4E6DF688" w:rsidR="00531D6D" w:rsidRPr="00531D6D" w:rsidRDefault="0095745B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biology / ecology &amp; evolution / marine biology / biomolecular sciences</w:t>
                                </w:r>
                              </w:p>
                            </w:tc>
                          </w:tr>
                          <w:bookmarkEnd w:id="1"/>
                          <w:bookmarkEnd w:id="2"/>
                        </w:tbl>
                        <w:p w14:paraId="2940D9D4" w14:textId="77777777" w:rsidR="00531D6D" w:rsidRPr="00531D6D" w:rsidRDefault="00531D6D" w:rsidP="00407C4E">
                          <w:pPr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59791F" id="fdFirstPage" o:spid="_x0000_s1027" type="#_x0000_t202" style="position:absolute;margin-left:167pt;margin-top:-72.7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531D6D" w:rsidRPr="00531D6D" w14:paraId="1B0EFE5C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3056B060" w14:textId="77777777" w:rsidR="0095745B" w:rsidRDefault="0095745B" w:rsidP="009E187B">
                          <w:pPr>
                            <w:rPr>
                              <w:sz w:val="18"/>
                            </w:rPr>
                          </w:pPr>
                          <w:bookmarkStart w:id="3" w:name="bmDepartmentFP" w:colFirst="2" w:colLast="2"/>
                          <w:bookmarkStart w:id="4" w:name="bmFacultyFP" w:colFirst="0" w:colLast="0"/>
                          <w:r>
                            <w:rPr>
                              <w:sz w:val="18"/>
                            </w:rPr>
                            <w:t>faculty of science</w:t>
                          </w:r>
                        </w:p>
                        <w:p w14:paraId="52692D6E" w14:textId="08B92932" w:rsidR="00531D6D" w:rsidRPr="00531D6D" w:rsidRDefault="0095745B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2800C50E" w14:textId="77777777" w:rsidR="00531D6D" w:rsidRPr="00531D6D" w:rsidRDefault="00531D6D" w:rsidP="009E187B">
                          <w:pPr>
                            <w:rPr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409479BC" w14:textId="4E6DF688" w:rsidR="00531D6D" w:rsidRPr="00531D6D" w:rsidRDefault="0095745B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biology / ecology &amp; evolution / marine biology / biomolecular sciences</w:t>
                          </w:r>
                        </w:p>
                      </w:tc>
                    </w:tr>
                    <w:bookmarkEnd w:id="3"/>
                    <w:bookmarkEnd w:id="4"/>
                  </w:tbl>
                  <w:p w14:paraId="2940D9D4" w14:textId="77777777" w:rsidR="00531D6D" w:rsidRPr="00531D6D" w:rsidRDefault="00531D6D" w:rsidP="00407C4E">
                    <w:pPr>
                      <w:rPr>
                        <w:sz w:val="18"/>
                      </w:rPr>
                    </w:pP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47D5A94C" w14:textId="77777777" w:rsidR="00531D6D" w:rsidRPr="00531D6D" w:rsidRDefault="00531D6D" w:rsidP="00531D6D">
    <w:pPr>
      <w:pStyle w:val="Header"/>
    </w:pPr>
  </w:p>
  <w:p w14:paraId="6ACC9B41" w14:textId="77777777" w:rsidR="00531D6D" w:rsidRPr="00531D6D" w:rsidRDefault="00531D6D" w:rsidP="00531D6D">
    <w:pPr>
      <w:pStyle w:val="Header"/>
    </w:pPr>
  </w:p>
  <w:p w14:paraId="466CF3DD" w14:textId="77777777"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5B81D79"/>
    <w:multiLevelType w:val="hybridMultilevel"/>
    <w:tmpl w:val="E9C4A6AA"/>
    <w:lvl w:ilvl="0" w:tplc="0413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3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37213341"/>
    <w:multiLevelType w:val="hybridMultilevel"/>
    <w:tmpl w:val="E04EC7AE"/>
    <w:lvl w:ilvl="0" w:tplc="0413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5" w15:restartNumberingAfterBreak="0">
    <w:nsid w:val="3A1D3B0B"/>
    <w:multiLevelType w:val="hybridMultilevel"/>
    <w:tmpl w:val="87BE11F2"/>
    <w:lvl w:ilvl="0" w:tplc="0413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6" w15:restartNumberingAfterBreak="0">
    <w:nsid w:val="45772CF9"/>
    <w:multiLevelType w:val="hybridMultilevel"/>
    <w:tmpl w:val="26AE34B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8" w15:restartNumberingAfterBreak="0">
    <w:nsid w:val="6F624185"/>
    <w:multiLevelType w:val="hybridMultilevel"/>
    <w:tmpl w:val="972850D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6"/>
  </w:num>
  <w:num w:numId="7">
    <w:abstractNumId w:val="4"/>
  </w:num>
  <w:num w:numId="8">
    <w:abstractNumId w:val="2"/>
  </w:num>
  <w:num w:numId="9">
    <w:abstractNumId w:val="8"/>
  </w:num>
  <w:num w:numId="10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279E4"/>
    <w:rsid w:val="00036365"/>
    <w:rsid w:val="0005132D"/>
    <w:rsid w:val="000534EA"/>
    <w:rsid w:val="00061B85"/>
    <w:rsid w:val="0006255F"/>
    <w:rsid w:val="00066966"/>
    <w:rsid w:val="00066BA2"/>
    <w:rsid w:val="0007210F"/>
    <w:rsid w:val="00074218"/>
    <w:rsid w:val="00096D5A"/>
    <w:rsid w:val="000A1018"/>
    <w:rsid w:val="000A1C34"/>
    <w:rsid w:val="000B13BF"/>
    <w:rsid w:val="000B4EB2"/>
    <w:rsid w:val="000E4AEE"/>
    <w:rsid w:val="000F10E5"/>
    <w:rsid w:val="000F29E2"/>
    <w:rsid w:val="000F71CE"/>
    <w:rsid w:val="0010029A"/>
    <w:rsid w:val="00102FDB"/>
    <w:rsid w:val="00116945"/>
    <w:rsid w:val="00146D55"/>
    <w:rsid w:val="00147E44"/>
    <w:rsid w:val="00150C5A"/>
    <w:rsid w:val="0017352E"/>
    <w:rsid w:val="00174D26"/>
    <w:rsid w:val="00181CF7"/>
    <w:rsid w:val="001842F3"/>
    <w:rsid w:val="0019648D"/>
    <w:rsid w:val="001A1516"/>
    <w:rsid w:val="001A7798"/>
    <w:rsid w:val="001B158D"/>
    <w:rsid w:val="001B4076"/>
    <w:rsid w:val="001D4873"/>
    <w:rsid w:val="001D67B5"/>
    <w:rsid w:val="001E196F"/>
    <w:rsid w:val="001F3B6D"/>
    <w:rsid w:val="0020797A"/>
    <w:rsid w:val="00212A0B"/>
    <w:rsid w:val="00213EE8"/>
    <w:rsid w:val="00216F31"/>
    <w:rsid w:val="0022157E"/>
    <w:rsid w:val="00234997"/>
    <w:rsid w:val="0024112E"/>
    <w:rsid w:val="00256F7E"/>
    <w:rsid w:val="00263909"/>
    <w:rsid w:val="00281859"/>
    <w:rsid w:val="00285616"/>
    <w:rsid w:val="002A490A"/>
    <w:rsid w:val="002B42C4"/>
    <w:rsid w:val="002C56AA"/>
    <w:rsid w:val="002D7AB4"/>
    <w:rsid w:val="002F44DD"/>
    <w:rsid w:val="00303F05"/>
    <w:rsid w:val="00322D09"/>
    <w:rsid w:val="003339DE"/>
    <w:rsid w:val="00336B2F"/>
    <w:rsid w:val="00345CA4"/>
    <w:rsid w:val="003602F1"/>
    <w:rsid w:val="0036075D"/>
    <w:rsid w:val="0037236D"/>
    <w:rsid w:val="00372A26"/>
    <w:rsid w:val="00385055"/>
    <w:rsid w:val="00385FCF"/>
    <w:rsid w:val="0039003D"/>
    <w:rsid w:val="0039377A"/>
    <w:rsid w:val="003949E0"/>
    <w:rsid w:val="003B58D9"/>
    <w:rsid w:val="003D3695"/>
    <w:rsid w:val="003D3AFA"/>
    <w:rsid w:val="003E109C"/>
    <w:rsid w:val="003E1D25"/>
    <w:rsid w:val="003F568E"/>
    <w:rsid w:val="003F5C14"/>
    <w:rsid w:val="00407C4E"/>
    <w:rsid w:val="00410DC5"/>
    <w:rsid w:val="004217DB"/>
    <w:rsid w:val="00436285"/>
    <w:rsid w:val="004433A3"/>
    <w:rsid w:val="00451C6D"/>
    <w:rsid w:val="00463FE0"/>
    <w:rsid w:val="0046744D"/>
    <w:rsid w:val="00470A5D"/>
    <w:rsid w:val="00480AA2"/>
    <w:rsid w:val="00486FC9"/>
    <w:rsid w:val="00490ECB"/>
    <w:rsid w:val="004A24B5"/>
    <w:rsid w:val="004A6F11"/>
    <w:rsid w:val="004D3035"/>
    <w:rsid w:val="005069D7"/>
    <w:rsid w:val="0051211F"/>
    <w:rsid w:val="00531D6D"/>
    <w:rsid w:val="00534667"/>
    <w:rsid w:val="0053504A"/>
    <w:rsid w:val="005579E5"/>
    <w:rsid w:val="00573C6A"/>
    <w:rsid w:val="0058035A"/>
    <w:rsid w:val="00591CE3"/>
    <w:rsid w:val="00594B06"/>
    <w:rsid w:val="00594C49"/>
    <w:rsid w:val="005A0693"/>
    <w:rsid w:val="005B662D"/>
    <w:rsid w:val="005C2882"/>
    <w:rsid w:val="005C73E2"/>
    <w:rsid w:val="005D1B94"/>
    <w:rsid w:val="005D3CB8"/>
    <w:rsid w:val="005D4717"/>
    <w:rsid w:val="005F426B"/>
    <w:rsid w:val="00601933"/>
    <w:rsid w:val="006213FD"/>
    <w:rsid w:val="0062224E"/>
    <w:rsid w:val="00630B17"/>
    <w:rsid w:val="00632F60"/>
    <w:rsid w:val="00633F18"/>
    <w:rsid w:val="00650FC6"/>
    <w:rsid w:val="00653C12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73103F"/>
    <w:rsid w:val="0075368C"/>
    <w:rsid w:val="00761F65"/>
    <w:rsid w:val="00775848"/>
    <w:rsid w:val="00782C5B"/>
    <w:rsid w:val="00784D8F"/>
    <w:rsid w:val="007A38D3"/>
    <w:rsid w:val="007A7D91"/>
    <w:rsid w:val="007B579E"/>
    <w:rsid w:val="007D123F"/>
    <w:rsid w:val="00810A95"/>
    <w:rsid w:val="00820165"/>
    <w:rsid w:val="008219D7"/>
    <w:rsid w:val="008257E8"/>
    <w:rsid w:val="00825C21"/>
    <w:rsid w:val="00842722"/>
    <w:rsid w:val="0084586E"/>
    <w:rsid w:val="00852F17"/>
    <w:rsid w:val="008563B3"/>
    <w:rsid w:val="008565E3"/>
    <w:rsid w:val="00863EAD"/>
    <w:rsid w:val="00895FBE"/>
    <w:rsid w:val="008B5EDE"/>
    <w:rsid w:val="008C0CCC"/>
    <w:rsid w:val="008C16DA"/>
    <w:rsid w:val="008C6D5D"/>
    <w:rsid w:val="008D1FF4"/>
    <w:rsid w:val="008E0E22"/>
    <w:rsid w:val="009025BB"/>
    <w:rsid w:val="00904D7F"/>
    <w:rsid w:val="00904EA6"/>
    <w:rsid w:val="00907345"/>
    <w:rsid w:val="00917A53"/>
    <w:rsid w:val="00917C1B"/>
    <w:rsid w:val="00921907"/>
    <w:rsid w:val="00924322"/>
    <w:rsid w:val="00926EB3"/>
    <w:rsid w:val="00933595"/>
    <w:rsid w:val="00933E09"/>
    <w:rsid w:val="0094747E"/>
    <w:rsid w:val="0095745B"/>
    <w:rsid w:val="00966A84"/>
    <w:rsid w:val="0097311F"/>
    <w:rsid w:val="009948D6"/>
    <w:rsid w:val="009A2930"/>
    <w:rsid w:val="009A60C4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375C8"/>
    <w:rsid w:val="00A54258"/>
    <w:rsid w:val="00A57A9D"/>
    <w:rsid w:val="00A72ED6"/>
    <w:rsid w:val="00A81CC0"/>
    <w:rsid w:val="00A8246E"/>
    <w:rsid w:val="00A853A4"/>
    <w:rsid w:val="00A859F0"/>
    <w:rsid w:val="00A87E8E"/>
    <w:rsid w:val="00A94A16"/>
    <w:rsid w:val="00A979C1"/>
    <w:rsid w:val="00AA15EF"/>
    <w:rsid w:val="00AA2502"/>
    <w:rsid w:val="00AB3131"/>
    <w:rsid w:val="00AB460C"/>
    <w:rsid w:val="00AC3472"/>
    <w:rsid w:val="00AF1674"/>
    <w:rsid w:val="00B0073E"/>
    <w:rsid w:val="00B01254"/>
    <w:rsid w:val="00B0470C"/>
    <w:rsid w:val="00B115A3"/>
    <w:rsid w:val="00B2034C"/>
    <w:rsid w:val="00B242A1"/>
    <w:rsid w:val="00B310F2"/>
    <w:rsid w:val="00B35788"/>
    <w:rsid w:val="00B45E2B"/>
    <w:rsid w:val="00B745E5"/>
    <w:rsid w:val="00B759E7"/>
    <w:rsid w:val="00B75CE9"/>
    <w:rsid w:val="00B768FE"/>
    <w:rsid w:val="00B9322A"/>
    <w:rsid w:val="00BA4A04"/>
    <w:rsid w:val="00BB147B"/>
    <w:rsid w:val="00BB2880"/>
    <w:rsid w:val="00BB57D9"/>
    <w:rsid w:val="00BB6A7C"/>
    <w:rsid w:val="00BC5024"/>
    <w:rsid w:val="00BD318A"/>
    <w:rsid w:val="00BD7D9B"/>
    <w:rsid w:val="00BF1806"/>
    <w:rsid w:val="00BF4367"/>
    <w:rsid w:val="00BF7763"/>
    <w:rsid w:val="00C35FB7"/>
    <w:rsid w:val="00C404A1"/>
    <w:rsid w:val="00C453C4"/>
    <w:rsid w:val="00C543A4"/>
    <w:rsid w:val="00C54E49"/>
    <w:rsid w:val="00C716B3"/>
    <w:rsid w:val="00C7662E"/>
    <w:rsid w:val="00CA4143"/>
    <w:rsid w:val="00CA46D2"/>
    <w:rsid w:val="00CA5ED4"/>
    <w:rsid w:val="00CA64D7"/>
    <w:rsid w:val="00CD350B"/>
    <w:rsid w:val="00CE50E8"/>
    <w:rsid w:val="00CE7AE8"/>
    <w:rsid w:val="00D156B5"/>
    <w:rsid w:val="00D16AA9"/>
    <w:rsid w:val="00D22D1E"/>
    <w:rsid w:val="00D57D3A"/>
    <w:rsid w:val="00D72B28"/>
    <w:rsid w:val="00D77FAE"/>
    <w:rsid w:val="00DC1E4F"/>
    <w:rsid w:val="00DC2A6B"/>
    <w:rsid w:val="00DC3993"/>
    <w:rsid w:val="00DE0C2F"/>
    <w:rsid w:val="00DE2FAF"/>
    <w:rsid w:val="00DE3D08"/>
    <w:rsid w:val="00E27FEC"/>
    <w:rsid w:val="00E54CA0"/>
    <w:rsid w:val="00E56112"/>
    <w:rsid w:val="00E6450F"/>
    <w:rsid w:val="00E84E9E"/>
    <w:rsid w:val="00EA41F1"/>
    <w:rsid w:val="00EA52D0"/>
    <w:rsid w:val="00EB4F93"/>
    <w:rsid w:val="00ED3A28"/>
    <w:rsid w:val="00ED5335"/>
    <w:rsid w:val="00EE2F26"/>
    <w:rsid w:val="00EF2553"/>
    <w:rsid w:val="00F02C7C"/>
    <w:rsid w:val="00F2538B"/>
    <w:rsid w:val="00F3298F"/>
    <w:rsid w:val="00F41528"/>
    <w:rsid w:val="00F654E7"/>
    <w:rsid w:val="00F75E38"/>
    <w:rsid w:val="00F763F6"/>
    <w:rsid w:val="00F9580F"/>
    <w:rsid w:val="00F965AC"/>
    <w:rsid w:val="00FA26CC"/>
    <w:rsid w:val="00FB3063"/>
    <w:rsid w:val="00FC3E5E"/>
    <w:rsid w:val="00FC59C2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3FB3C296"/>
  <w15:docId w15:val="{ED4A54D1-A501-4365-8DA4-810137345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  <w:lang w:val="en-GB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1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1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1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1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5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5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5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5"/>
      </w:numPr>
    </w:pPr>
  </w:style>
  <w:style w:type="paragraph" w:styleId="ListNumber">
    <w:name w:val="List Number"/>
    <w:basedOn w:val="Normal"/>
    <w:rsid w:val="00066BA2"/>
    <w:pPr>
      <w:numPr>
        <w:numId w:val="2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2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2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2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0534E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0534E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en-GB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0534EA"/>
    <w:rPr>
      <w:lang w:val="en-GB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3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4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  <w:lang w:val="en-GB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0534E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F75E3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141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ssionsupport.fse@rug.n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ug.nl/ocasys/rug/vak/showpos?opleiding=6527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WORKSPACE.RUG.NL\APS\zdrive\dotOffice\productie\Templates\Blan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B78767-0AD5-44EC-B85C-9C225C61EA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Blanc.dotx</Template>
  <TotalTime>4</TotalTime>
  <Pages>3</Pages>
  <Words>483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DotOffice</Company>
  <LinksUpToDate>false</LinksUpToDate>
  <CharactersWithSpaces>3455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J.G. Ekens</dc:creator>
  <cp:keywords/>
  <dc:description/>
  <cp:lastModifiedBy>M.J. Roze-Busstra</cp:lastModifiedBy>
  <cp:revision>4</cp:revision>
  <cp:lastPrinted>2018-11-16T13:02:00Z</cp:lastPrinted>
  <dcterms:created xsi:type="dcterms:W3CDTF">2024-09-27T08:59:00Z</dcterms:created>
  <dcterms:modified xsi:type="dcterms:W3CDTF">2024-09-27T09:39:00Z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Nee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