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35DA" w:rsidRPr="008565E3" w:rsidRDefault="00FE35DA" w:rsidP="00FE35D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bookmarkStart w:id="0" w:name="_GoBack"/>
      <w:bookmarkEnd w:id="0"/>
      <w:r w:rsidRPr="008565E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CHECKLIST Master’s degree programme </w:t>
      </w:r>
      <w:r w:rsidR="00F165F3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Behavioural and Cognitive Neurosciences</w:t>
      </w:r>
    </w:p>
    <w:p w:rsidR="00FE35DA" w:rsidRDefault="00FE35DA" w:rsidP="00FE35DA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FE35DA" w:rsidRPr="005819AD" w:rsidRDefault="00FE35DA" w:rsidP="00FE35D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5819AD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Name candidate: </w:t>
      </w:r>
    </w:p>
    <w:p w:rsidR="00FE35DA" w:rsidRDefault="00FE35DA" w:rsidP="00FE35DA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FE35DA" w:rsidRPr="005819AD" w:rsidRDefault="00FE35DA" w:rsidP="00FE35DA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References</w:t>
      </w:r>
      <w:r w:rsidR="005819AD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: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Pl</w:t>
      </w:r>
      <w:r w:rsidR="005A72D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ease provide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two contacts (name and research institute</w:t>
      </w:r>
      <w:r w:rsidR="005A72D3">
        <w:rPr>
          <w:rFonts w:asciiTheme="minorHAnsi" w:eastAsiaTheme="minorHAnsi" w:hAnsiTheme="minorHAnsi" w:cstheme="minorBidi"/>
          <w:sz w:val="22"/>
          <w:szCs w:val="22"/>
          <w:lang w:eastAsia="en-US"/>
        </w:rPr>
        <w:t>) we may approach for reference.</w:t>
      </w:r>
    </w:p>
    <w:p w:rsidR="00FE35DA" w:rsidRDefault="00FE35DA" w:rsidP="001B5322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:rsidR="00F165F3" w:rsidRDefault="00F165F3" w:rsidP="001B532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CV: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please </w:t>
      </w:r>
      <w:r w:rsidRPr="005819AD">
        <w:rPr>
          <w:rFonts w:asciiTheme="minorHAnsi" w:eastAsiaTheme="minorHAnsi" w:hAnsiTheme="minorHAnsi" w:cstheme="minorBidi"/>
          <w:sz w:val="22"/>
          <w:szCs w:val="22"/>
          <w:u w:val="single"/>
          <w:lang w:eastAsia="en-US"/>
        </w:rPr>
        <w:t>limit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your CV to experiences that are relevant for this application</w:t>
      </w:r>
    </w:p>
    <w:p w:rsidR="005A72D3" w:rsidRDefault="005A72D3" w:rsidP="001B532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6335D2" w:rsidRDefault="005A72D3" w:rsidP="001B532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GPA: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provide your grade point average. Use your grades obtained so far</w:t>
      </w:r>
      <w:r w:rsidR="006335D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in your Bachelor. Students from a non-Dutch institute should provide a U.S. GPA for comparison</w:t>
      </w:r>
      <w:r w:rsidR="00270B2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(</w:t>
      </w:r>
      <w:hyperlink r:id="rId8" w:history="1">
        <w:r w:rsidR="00270B29" w:rsidRPr="003C5EEA">
          <w:rPr>
            <w:rStyle w:val="Hyperlink"/>
            <w:rFonts w:asciiTheme="minorHAnsi" w:eastAsiaTheme="minorHAnsi" w:hAnsiTheme="minorHAnsi" w:cstheme="minorBidi"/>
            <w:sz w:val="22"/>
            <w:szCs w:val="22"/>
            <w:lang w:eastAsia="en-US"/>
          </w:rPr>
          <w:t>https://www.scholaro.com/gpa-calculator/</w:t>
        </w:r>
      </w:hyperlink>
      <w:r w:rsidR="00270B29">
        <w:rPr>
          <w:rFonts w:asciiTheme="minorHAnsi" w:eastAsiaTheme="minorHAnsi" w:hAnsiTheme="minorHAnsi" w:cstheme="minorBidi"/>
          <w:sz w:val="22"/>
          <w:szCs w:val="22"/>
          <w:lang w:eastAsia="en-US"/>
        </w:rPr>
        <w:t>)</w:t>
      </w:r>
      <w:r w:rsidR="006335D2"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  <w:r w:rsidR="00270B2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6335D2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</w:p>
    <w:p w:rsidR="005A72D3" w:rsidRPr="005A72D3" w:rsidRDefault="005A72D3" w:rsidP="001B5322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3F5D36" w:rsidRPr="001B5322" w:rsidRDefault="003F5D36" w:rsidP="003F5D36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Fill out the 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u w:val="single"/>
          <w:lang w:eastAsia="en-US"/>
        </w:rPr>
        <w:t>motivation table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 xml:space="preserve"> answerin</w:t>
      </w: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g the following questions (max 5</w:t>
      </w:r>
      <w:r w:rsidRPr="001B5322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00 words total)</w:t>
      </w:r>
    </w:p>
    <w:tbl>
      <w:tblPr>
        <w:tblStyle w:val="TableGrid1"/>
        <w:tblpPr w:leftFromText="141" w:rightFromText="141" w:vertAnchor="text" w:horzAnchor="margin" w:tblpY="152"/>
        <w:tblW w:w="0" w:type="auto"/>
        <w:tblLook w:val="04A0" w:firstRow="1" w:lastRow="0" w:firstColumn="1" w:lastColumn="0" w:noHBand="0" w:noVBand="1"/>
      </w:tblPr>
      <w:tblGrid>
        <w:gridCol w:w="4531"/>
        <w:gridCol w:w="3963"/>
      </w:tblGrid>
      <w:tr w:rsidR="003F5D36" w:rsidRPr="001B5322" w:rsidTr="003A7CAA">
        <w:tc>
          <w:tcPr>
            <w:tcW w:w="4531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Question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Answer</w:t>
            </w:r>
          </w:p>
        </w:tc>
      </w:tr>
      <w:tr w:rsidR="003F5D36" w:rsidRPr="001B5322" w:rsidTr="003A7CAA">
        <w:tc>
          <w:tcPr>
            <w:tcW w:w="4531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1. Why did you choose this specific master’s degree programme</w:t>
            </w:r>
            <w:r w:rsidR="003A7CAA">
              <w:rPr>
                <w:rFonts w:asciiTheme="minorHAnsi" w:hAnsiTheme="minorHAnsi"/>
                <w:szCs w:val="22"/>
              </w:rPr>
              <w:t xml:space="preserve"> and track (indicate the track)</w:t>
            </w:r>
            <w:r w:rsidRPr="001B5322">
              <w:rPr>
                <w:rFonts w:asciiTheme="minorHAnsi" w:hAnsiTheme="minorHAnsi"/>
                <w:szCs w:val="22"/>
              </w:rPr>
              <w:t>?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:rsidTr="003A7CAA">
        <w:tc>
          <w:tcPr>
            <w:tcW w:w="4531" w:type="dxa"/>
          </w:tcPr>
          <w:p w:rsidR="003F5D36" w:rsidRPr="001B5322" w:rsidRDefault="003F5D36" w:rsidP="00F165F3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 xml:space="preserve">2. How did </w:t>
            </w:r>
            <w:r w:rsidR="00F165F3">
              <w:rPr>
                <w:rFonts w:asciiTheme="minorHAnsi" w:hAnsiTheme="minorHAnsi"/>
                <w:szCs w:val="22"/>
              </w:rPr>
              <w:t xml:space="preserve">your </w:t>
            </w:r>
            <w:r w:rsidRPr="001B5322">
              <w:rPr>
                <w:rFonts w:asciiTheme="minorHAnsi" w:hAnsiTheme="minorHAnsi"/>
                <w:szCs w:val="22"/>
              </w:rPr>
              <w:t>bachelor’s degree programme, extracurricular activities, and/or other experiences prepare you for this specific master</w:t>
            </w:r>
            <w:r>
              <w:rPr>
                <w:rFonts w:asciiTheme="minorHAnsi" w:hAnsiTheme="minorHAnsi"/>
                <w:szCs w:val="22"/>
              </w:rPr>
              <w:t>’s</w:t>
            </w:r>
            <w:r w:rsidRPr="001B5322">
              <w:rPr>
                <w:rFonts w:asciiTheme="minorHAnsi" w:hAnsiTheme="minorHAnsi"/>
                <w:szCs w:val="22"/>
              </w:rPr>
              <w:t xml:space="preserve"> programme?</w:t>
            </w:r>
            <w:r w:rsidR="005819AD">
              <w:rPr>
                <w:rFonts w:asciiTheme="minorHAnsi" w:hAnsiTheme="minorHAnsi"/>
                <w:szCs w:val="22"/>
              </w:rPr>
              <w:t xml:space="preserve"> Provide your bachelor thesis subject. 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:rsidTr="003A7CAA">
        <w:tc>
          <w:tcPr>
            <w:tcW w:w="4531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3. In case it took you longer than nominal to acquire the bachelor</w:t>
            </w:r>
            <w:r>
              <w:rPr>
                <w:rFonts w:asciiTheme="minorHAnsi" w:hAnsiTheme="minorHAnsi"/>
                <w:szCs w:val="22"/>
              </w:rPr>
              <w:t>’s</w:t>
            </w:r>
            <w:r w:rsidRPr="001B5322">
              <w:rPr>
                <w:rFonts w:asciiTheme="minorHAnsi" w:hAnsiTheme="minorHAnsi"/>
                <w:szCs w:val="22"/>
              </w:rPr>
              <w:t xml:space="preserve"> degree, please briefly explain the cause(s) of the delay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:rsidTr="003A7CAA">
        <w:tc>
          <w:tcPr>
            <w:tcW w:w="4531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4. How does this master’</w:t>
            </w:r>
            <w:r>
              <w:rPr>
                <w:rFonts w:asciiTheme="minorHAnsi" w:hAnsiTheme="minorHAnsi"/>
                <w:szCs w:val="22"/>
              </w:rPr>
              <w:t>s</w:t>
            </w:r>
            <w:r w:rsidRPr="001B5322">
              <w:rPr>
                <w:rFonts w:asciiTheme="minorHAnsi" w:hAnsiTheme="minorHAnsi"/>
                <w:szCs w:val="22"/>
              </w:rPr>
              <w:t xml:space="preserve"> degree programme prepare you for your future career and/or serves your ambitions?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:rsidTr="003A7CAA">
        <w:tc>
          <w:tcPr>
            <w:tcW w:w="4531" w:type="dxa"/>
          </w:tcPr>
          <w:p w:rsidR="003F5D36" w:rsidRPr="001B5322" w:rsidRDefault="005A72D3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5A72D3">
              <w:rPr>
                <w:rFonts w:asciiTheme="minorHAnsi" w:hAnsiTheme="minorHAnsi"/>
                <w:szCs w:val="22"/>
              </w:rPr>
              <w:t>5. The master program contains two research projects of 5-7 months. Could you provide a short (and non-binding) description of what you would like to study during your first project?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:rsidTr="003A7CAA">
        <w:tc>
          <w:tcPr>
            <w:tcW w:w="4531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6. Free space to mention anything you feel is relevant and is not addressed by the questions above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  <w:tr w:rsidR="003F5D36" w:rsidRPr="001B5322" w:rsidTr="003A7CAA">
        <w:tc>
          <w:tcPr>
            <w:tcW w:w="4531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  <w:r w:rsidRPr="001B5322">
              <w:rPr>
                <w:rFonts w:asciiTheme="minorHAnsi" w:hAnsiTheme="minorHAnsi"/>
                <w:szCs w:val="22"/>
              </w:rPr>
              <w:t>Word count (characters no space)  =</w:t>
            </w:r>
          </w:p>
        </w:tc>
        <w:tc>
          <w:tcPr>
            <w:tcW w:w="3963" w:type="dxa"/>
          </w:tcPr>
          <w:p w:rsidR="003F5D36" w:rsidRPr="001B5322" w:rsidRDefault="003F5D36" w:rsidP="00B12B05">
            <w:pPr>
              <w:spacing w:line="276" w:lineRule="auto"/>
              <w:contextualSpacing/>
              <w:rPr>
                <w:rFonts w:asciiTheme="minorHAnsi" w:hAnsiTheme="minorHAnsi"/>
                <w:szCs w:val="22"/>
              </w:rPr>
            </w:pPr>
          </w:p>
        </w:tc>
      </w:tr>
    </w:tbl>
    <w:p w:rsidR="003F5D36" w:rsidRDefault="003F5D36" w:rsidP="001B5322">
      <w:p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p w:rsidR="00F165F3" w:rsidRDefault="00F165F3" w:rsidP="00FE35DA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3F5D36" w:rsidRDefault="003F5D36" w:rsidP="00F165F3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</w:p>
    <w:sectPr w:rsidR="003F5D36" w:rsidSect="003A7CAA">
      <w:headerReference w:type="default" r:id="rId9"/>
      <w:footerReference w:type="default" r:id="rId10"/>
      <w:footerReference w:type="first" r:id="rId11"/>
      <w:pgSz w:w="11906" w:h="16838" w:code="9"/>
      <w:pgMar w:top="1843" w:right="1162" w:bottom="1135" w:left="2240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34EA" w:rsidRDefault="000534EA">
      <w:r>
        <w:separator/>
      </w:r>
    </w:p>
  </w:endnote>
  <w:endnote w:type="continuationSeparator" w:id="0">
    <w:p w:rsidR="000534EA" w:rsidRDefault="000534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197C76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197C76">
      <w:rPr>
        <w:rStyle w:val="Zichtbaarheid"/>
        <w:noProof/>
      </w:rPr>
      <w:t>1</w:t>
    </w:r>
    <w:r w:rsidRPr="00895FBE">
      <w:rPr>
        <w:rStyle w:val="Zichtbaarheid"/>
      </w:rPr>
      <w:fldChar w:fldCharType="end"/>
    </w:r>
  </w:p>
  <w:p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B41CB4">
      <w:rPr>
        <w:rStyle w:val="Zichtbaarheid"/>
        <w:noProof/>
      </w:rPr>
      <w:t>3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B41CB4">
      <w:rPr>
        <w:rStyle w:val="Zichtbaarheid"/>
        <w:noProof/>
      </w:rPr>
      <w:t>3</w:t>
    </w:r>
    <w:r w:rsidRPr="00895FBE">
      <w:rPr>
        <w:rStyle w:val="Zichtbaarheid"/>
      </w:rPr>
      <w:fldChar w:fldCharType="end"/>
    </w:r>
  </w:p>
  <w:p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34EA" w:rsidRDefault="000534EA">
      <w:r>
        <w:separator/>
      </w:r>
    </w:p>
  </w:footnote>
  <w:footnote w:type="continuationSeparator" w:id="0">
    <w:p w:rsidR="000534EA" w:rsidRDefault="000534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C14" w:rsidRPr="00B41CB4" w:rsidRDefault="00D72C14" w:rsidP="00B41CB4">
    <w:r w:rsidRPr="00B41CB4">
      <w:rPr>
        <w:noProof/>
        <w:lang w:val="nl-NL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556AFC5A" wp14:editId="045FFE30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72C14" w:rsidRDefault="00B41CB4" w:rsidP="00B41CB4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val="nl-NL" w:eastAsia="nl-NL"/>
                            </w:rPr>
                            <w:drawing>
                              <wp:inline distT="0" distB="0" distL="0" distR="0">
                                <wp:extent cx="5168900" cy="626745"/>
                                <wp:effectExtent l="0" t="0" r="0" b="1905"/>
                                <wp:docPr id="9" name="Picture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D72C14" w:rsidRPr="00B0073E" w:rsidRDefault="00D72C14" w:rsidP="00B41CB4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6AFC5A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" filled="f" stroked="f">
              <v:textbox inset="0,0,0,0">
                <w:txbxContent>
                  <w:p w:rsidR="00D72C14" w:rsidRDefault="00B41CB4" w:rsidP="00B41CB4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  <w:lang w:val="nl-NL"/>
                      </w:rPr>
                      <w:drawing>
                        <wp:inline distT="0" distB="0" distL="0" distR="0">
                          <wp:extent cx="5168900" cy="626745"/>
                          <wp:effectExtent l="0" t="0" r="0" b="1905"/>
                          <wp:docPr id="5" name="Picture 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D72C14" w:rsidRPr="00B0073E" w:rsidRDefault="00D72C14" w:rsidP="00B41CB4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:rsidR="00D72C14" w:rsidRPr="00D72C14" w:rsidRDefault="00D72C14" w:rsidP="00D72C14">
    <w:pPr>
      <w:pStyle w:val="Header"/>
    </w:pPr>
    <w:r w:rsidRPr="00D72C14">
      <w:rPr>
        <w:noProof/>
        <w:lang w:val="nl-NL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1D5A8B4C" wp14:editId="359EA239">
              <wp:simplePos x="0" y="0"/>
              <wp:positionH relativeFrom="margin">
                <wp:posOffset>2112010</wp:posOffset>
              </wp:positionH>
              <wp:positionV relativeFrom="margin">
                <wp:posOffset>-670560</wp:posOffset>
              </wp:positionV>
              <wp:extent cx="3721100" cy="571500"/>
              <wp:effectExtent l="0" t="0" r="1270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D72C14" w:rsidRPr="003A7CAA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:rsidR="00B41CB4" w:rsidRPr="003A7CAA" w:rsidRDefault="00B41CB4" w:rsidP="009E187B">
                                <w:pPr>
                                  <w:rPr>
                                    <w:color w:val="C00000"/>
                                    <w:sz w:val="18"/>
                                  </w:rPr>
                                </w:pPr>
                                <w:bookmarkStart w:id="1" w:name="bmDepartmentFP" w:colFirst="2" w:colLast="2"/>
                                <w:bookmarkStart w:id="2" w:name="bmFacultyFP" w:colFirst="0" w:colLast="0"/>
                                <w:r w:rsidRPr="003A7CAA">
                                  <w:rPr>
                                    <w:color w:val="C00000"/>
                                    <w:sz w:val="18"/>
                                  </w:rPr>
                                  <w:t>faculty of science</w:t>
                                </w:r>
                              </w:p>
                              <w:p w:rsidR="00D72C14" w:rsidRPr="003A7CAA" w:rsidRDefault="00B41CB4" w:rsidP="009E187B">
                                <w:pPr>
                                  <w:rPr>
                                    <w:color w:val="C00000"/>
                                    <w:sz w:val="18"/>
                                  </w:rPr>
                                </w:pPr>
                                <w:r w:rsidRPr="003A7CAA">
                                  <w:rPr>
                                    <w:color w:val="C00000"/>
                                    <w:sz w:val="18"/>
                                  </w:rPr>
                                  <w:t>and engineering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:rsidR="00D72C14" w:rsidRPr="003A7CAA" w:rsidRDefault="00D72C14" w:rsidP="009E187B">
                                <w:pPr>
                                  <w:rPr>
                                    <w:color w:val="C00000"/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:rsidR="00D72C14" w:rsidRPr="003A7CAA" w:rsidRDefault="00F165F3" w:rsidP="009E187B">
                                <w:pPr>
                                  <w:rPr>
                                    <w:color w:val="C00000"/>
                                    <w:sz w:val="18"/>
                                  </w:rPr>
                                </w:pPr>
                                <w:r w:rsidRPr="003A7CAA">
                                  <w:rPr>
                                    <w:color w:val="C00000"/>
                                    <w:sz w:val="18"/>
                                  </w:rPr>
                                  <w:t>behavioural and cognitive neurosciences</w:t>
                                </w:r>
                              </w:p>
                            </w:tc>
                          </w:tr>
                          <w:bookmarkEnd w:id="1"/>
                          <w:bookmarkEnd w:id="2"/>
                        </w:tbl>
                        <w:p w:rsidR="00D72C14" w:rsidRPr="003A7CAA" w:rsidRDefault="00D72C14" w:rsidP="00407C4E">
                          <w:pPr>
                            <w:rPr>
                              <w:color w:val="C00000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5A8B4C" id="_x0000_t202" coordsize="21600,21600" o:spt="202" path="m,l,21600r21600,l21600,xe">
              <v:stroke joinstyle="miter"/>
              <v:path gradientshapeok="t" o:connecttype="rect"/>
            </v:shapetype>
            <v:shape id="fdFirstPage" o:spid="_x0000_s1027" type="#_x0000_t202" style="position:absolute;margin-left:166.3pt;margin-top:-52.8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D72C14" w:rsidRPr="003A7CAA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:rsidR="00B41CB4" w:rsidRPr="003A7CAA" w:rsidRDefault="00B41CB4" w:rsidP="009E187B">
                          <w:pPr>
                            <w:rPr>
                              <w:color w:val="C00000"/>
                              <w:sz w:val="18"/>
                            </w:rPr>
                          </w:pPr>
                          <w:bookmarkStart w:id="3" w:name="bmDepartmentFP" w:colFirst="2" w:colLast="2"/>
                          <w:bookmarkStart w:id="4" w:name="bmFacultyFP" w:colFirst="0" w:colLast="0"/>
                          <w:r w:rsidRPr="003A7CAA">
                            <w:rPr>
                              <w:color w:val="C00000"/>
                              <w:sz w:val="18"/>
                            </w:rPr>
                            <w:t>faculty of science</w:t>
                          </w:r>
                        </w:p>
                        <w:p w:rsidR="00D72C14" w:rsidRPr="003A7CAA" w:rsidRDefault="00B41CB4" w:rsidP="009E187B">
                          <w:pPr>
                            <w:rPr>
                              <w:color w:val="C00000"/>
                              <w:sz w:val="18"/>
                            </w:rPr>
                          </w:pPr>
                          <w:r w:rsidRPr="003A7CAA">
                            <w:rPr>
                              <w:color w:val="C00000"/>
                              <w:sz w:val="18"/>
                            </w:rPr>
                            <w:t>and engineering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:rsidR="00D72C14" w:rsidRPr="003A7CAA" w:rsidRDefault="00D72C14" w:rsidP="009E187B">
                          <w:pPr>
                            <w:rPr>
                              <w:color w:val="C00000"/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:rsidR="00D72C14" w:rsidRPr="003A7CAA" w:rsidRDefault="00F165F3" w:rsidP="009E187B">
                          <w:pPr>
                            <w:rPr>
                              <w:color w:val="C00000"/>
                              <w:sz w:val="18"/>
                            </w:rPr>
                          </w:pPr>
                          <w:r w:rsidRPr="003A7CAA">
                            <w:rPr>
                              <w:color w:val="C00000"/>
                              <w:sz w:val="18"/>
                            </w:rPr>
                            <w:t>behavioural and cognitive neurosciences</w:t>
                          </w:r>
                        </w:p>
                      </w:tc>
                    </w:tr>
                    <w:bookmarkEnd w:id="3"/>
                    <w:bookmarkEnd w:id="4"/>
                  </w:tbl>
                  <w:p w:rsidR="00D72C14" w:rsidRPr="003A7CAA" w:rsidRDefault="00D72C14" w:rsidP="00407C4E">
                    <w:pPr>
                      <w:rPr>
                        <w:color w:val="C00000"/>
                        <w:sz w:val="18"/>
                      </w:rPr>
                    </w:pPr>
                  </w:p>
                </w:txbxContent>
              </v:textbox>
              <w10:wrap anchorx="margin" anchory="margin"/>
              <w10:anchorlock/>
            </v:shape>
          </w:pict>
        </mc:Fallback>
      </mc:AlternateContent>
    </w:r>
  </w:p>
  <w:p w:rsidR="00D72C14" w:rsidRPr="00D72C14" w:rsidRDefault="00D72C14" w:rsidP="00D72C14">
    <w:pPr>
      <w:pStyle w:val="Header"/>
    </w:pPr>
  </w:p>
  <w:p w:rsidR="00D72C14" w:rsidRPr="00D72C14" w:rsidRDefault="00D72C14" w:rsidP="00D72C14">
    <w:pPr>
      <w:pStyle w:val="Header"/>
    </w:pPr>
  </w:p>
  <w:p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C232E8D"/>
    <w:multiLevelType w:val="hybridMultilevel"/>
    <w:tmpl w:val="1CD45F18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1DF45D5D"/>
    <w:multiLevelType w:val="hybridMultilevel"/>
    <w:tmpl w:val="10A624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7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9" w15:restartNumberingAfterBreak="0">
    <w:nsid w:val="455B0014"/>
    <w:multiLevelType w:val="hybridMultilevel"/>
    <w:tmpl w:val="41D8909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067282"/>
    <w:multiLevelType w:val="hybridMultilevel"/>
    <w:tmpl w:val="68FE6722"/>
    <w:lvl w:ilvl="0" w:tplc="84C040C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E7CDA"/>
    <w:multiLevelType w:val="hybridMultilevel"/>
    <w:tmpl w:val="3912C5B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23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4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79B7299C"/>
    <w:multiLevelType w:val="hybridMultilevel"/>
    <w:tmpl w:val="0A4207F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7E81737F"/>
    <w:multiLevelType w:val="hybridMultilevel"/>
    <w:tmpl w:val="52783BC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8"/>
  </w:num>
  <w:num w:numId="7">
    <w:abstractNumId w:val="18"/>
  </w:num>
  <w:num w:numId="8">
    <w:abstractNumId w:val="16"/>
  </w:num>
  <w:num w:numId="9">
    <w:abstractNumId w:val="17"/>
  </w:num>
  <w:num w:numId="10">
    <w:abstractNumId w:val="15"/>
  </w:num>
  <w:num w:numId="11">
    <w:abstractNumId w:val="18"/>
  </w:num>
  <w:num w:numId="12">
    <w:abstractNumId w:val="18"/>
  </w:num>
  <w:num w:numId="13">
    <w:abstractNumId w:val="18"/>
  </w:num>
  <w:num w:numId="14">
    <w:abstractNumId w:val="15"/>
  </w:num>
  <w:num w:numId="15">
    <w:abstractNumId w:val="11"/>
  </w:num>
  <w:num w:numId="16">
    <w:abstractNumId w:val="24"/>
  </w:num>
  <w:num w:numId="17">
    <w:abstractNumId w:val="26"/>
  </w:num>
  <w:num w:numId="18">
    <w:abstractNumId w:val="13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22"/>
  </w:num>
  <w:num w:numId="25">
    <w:abstractNumId w:val="7"/>
  </w:num>
  <w:num w:numId="26">
    <w:abstractNumId w:val="22"/>
  </w:num>
  <w:num w:numId="27">
    <w:abstractNumId w:val="6"/>
  </w:num>
  <w:num w:numId="28">
    <w:abstractNumId w:val="22"/>
  </w:num>
  <w:num w:numId="29">
    <w:abstractNumId w:val="5"/>
  </w:num>
  <w:num w:numId="30">
    <w:abstractNumId w:val="22"/>
  </w:num>
  <w:num w:numId="31">
    <w:abstractNumId w:val="8"/>
  </w:num>
  <w:num w:numId="32">
    <w:abstractNumId w:val="23"/>
  </w:num>
  <w:num w:numId="33">
    <w:abstractNumId w:val="3"/>
  </w:num>
  <w:num w:numId="34">
    <w:abstractNumId w:val="23"/>
  </w:num>
  <w:num w:numId="35">
    <w:abstractNumId w:val="2"/>
  </w:num>
  <w:num w:numId="36">
    <w:abstractNumId w:val="23"/>
  </w:num>
  <w:num w:numId="37">
    <w:abstractNumId w:val="1"/>
  </w:num>
  <w:num w:numId="38">
    <w:abstractNumId w:val="23"/>
  </w:num>
  <w:num w:numId="39">
    <w:abstractNumId w:val="4"/>
  </w:num>
  <w:num w:numId="40">
    <w:abstractNumId w:val="0"/>
  </w:num>
  <w:num w:numId="41">
    <w:abstractNumId w:val="20"/>
  </w:num>
  <w:num w:numId="42">
    <w:abstractNumId w:val="12"/>
  </w:num>
  <w:num w:numId="43">
    <w:abstractNumId w:val="27"/>
  </w:num>
  <w:num w:numId="44">
    <w:abstractNumId w:val="19"/>
  </w:num>
  <w:num w:numId="45">
    <w:abstractNumId w:val="21"/>
  </w:num>
  <w:num w:numId="46">
    <w:abstractNumId w:val="25"/>
  </w:num>
  <w:num w:numId="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36365"/>
    <w:rsid w:val="0005132D"/>
    <w:rsid w:val="000534EA"/>
    <w:rsid w:val="00061B85"/>
    <w:rsid w:val="0006255F"/>
    <w:rsid w:val="00066966"/>
    <w:rsid w:val="00066BA2"/>
    <w:rsid w:val="0007210F"/>
    <w:rsid w:val="00096D5A"/>
    <w:rsid w:val="000A1C34"/>
    <w:rsid w:val="000A367E"/>
    <w:rsid w:val="000B135F"/>
    <w:rsid w:val="000E4AEE"/>
    <w:rsid w:val="000F10E5"/>
    <w:rsid w:val="000F29E2"/>
    <w:rsid w:val="000F71CE"/>
    <w:rsid w:val="0010029A"/>
    <w:rsid w:val="00102FDB"/>
    <w:rsid w:val="00116FDA"/>
    <w:rsid w:val="00146D55"/>
    <w:rsid w:val="00147E44"/>
    <w:rsid w:val="0017352E"/>
    <w:rsid w:val="00181CF7"/>
    <w:rsid w:val="0019648D"/>
    <w:rsid w:val="00197C76"/>
    <w:rsid w:val="001A1516"/>
    <w:rsid w:val="001A7798"/>
    <w:rsid w:val="001B158D"/>
    <w:rsid w:val="001B4076"/>
    <w:rsid w:val="001B5322"/>
    <w:rsid w:val="001D3FFF"/>
    <w:rsid w:val="001D67B5"/>
    <w:rsid w:val="001E196F"/>
    <w:rsid w:val="001E63FB"/>
    <w:rsid w:val="001F3B6D"/>
    <w:rsid w:val="0020797A"/>
    <w:rsid w:val="00212A0B"/>
    <w:rsid w:val="0022157E"/>
    <w:rsid w:val="00234997"/>
    <w:rsid w:val="0024112E"/>
    <w:rsid w:val="00256F7E"/>
    <w:rsid w:val="00263909"/>
    <w:rsid w:val="00270B29"/>
    <w:rsid w:val="00281859"/>
    <w:rsid w:val="002A490A"/>
    <w:rsid w:val="002B42C4"/>
    <w:rsid w:val="002C56AA"/>
    <w:rsid w:val="002D7AB4"/>
    <w:rsid w:val="00303F05"/>
    <w:rsid w:val="00322D09"/>
    <w:rsid w:val="003339DE"/>
    <w:rsid w:val="00334159"/>
    <w:rsid w:val="00336B2F"/>
    <w:rsid w:val="00345CA4"/>
    <w:rsid w:val="003602F1"/>
    <w:rsid w:val="0036075D"/>
    <w:rsid w:val="0037236D"/>
    <w:rsid w:val="00385055"/>
    <w:rsid w:val="00385FCF"/>
    <w:rsid w:val="0039377A"/>
    <w:rsid w:val="003A7CAA"/>
    <w:rsid w:val="003B4AF4"/>
    <w:rsid w:val="003D3695"/>
    <w:rsid w:val="003D3AFA"/>
    <w:rsid w:val="003D7655"/>
    <w:rsid w:val="003E109C"/>
    <w:rsid w:val="003E1D25"/>
    <w:rsid w:val="003F568E"/>
    <w:rsid w:val="003F5C14"/>
    <w:rsid w:val="003F5D36"/>
    <w:rsid w:val="00405CD0"/>
    <w:rsid w:val="00407C4E"/>
    <w:rsid w:val="004433A3"/>
    <w:rsid w:val="00451C6D"/>
    <w:rsid w:val="0046744D"/>
    <w:rsid w:val="00470A5D"/>
    <w:rsid w:val="004773DD"/>
    <w:rsid w:val="00480AA2"/>
    <w:rsid w:val="00486FC9"/>
    <w:rsid w:val="004A24B5"/>
    <w:rsid w:val="004A6F11"/>
    <w:rsid w:val="004D3035"/>
    <w:rsid w:val="005069D7"/>
    <w:rsid w:val="0051211F"/>
    <w:rsid w:val="005171DE"/>
    <w:rsid w:val="00534667"/>
    <w:rsid w:val="00571401"/>
    <w:rsid w:val="00573C6A"/>
    <w:rsid w:val="0058035A"/>
    <w:rsid w:val="005819AD"/>
    <w:rsid w:val="00591CE3"/>
    <w:rsid w:val="00594B06"/>
    <w:rsid w:val="00594C49"/>
    <w:rsid w:val="005A0693"/>
    <w:rsid w:val="005A3B0A"/>
    <w:rsid w:val="005A72D3"/>
    <w:rsid w:val="005B662D"/>
    <w:rsid w:val="005C2882"/>
    <w:rsid w:val="005C73E2"/>
    <w:rsid w:val="005D1B94"/>
    <w:rsid w:val="005D3CB8"/>
    <w:rsid w:val="005D4717"/>
    <w:rsid w:val="005F426B"/>
    <w:rsid w:val="006213FD"/>
    <w:rsid w:val="0062224E"/>
    <w:rsid w:val="00622A5E"/>
    <w:rsid w:val="00630B17"/>
    <w:rsid w:val="00632F60"/>
    <w:rsid w:val="006335D2"/>
    <w:rsid w:val="00633F18"/>
    <w:rsid w:val="00650FC6"/>
    <w:rsid w:val="00656A33"/>
    <w:rsid w:val="00660BBA"/>
    <w:rsid w:val="00665FE9"/>
    <w:rsid w:val="00674840"/>
    <w:rsid w:val="00685ED1"/>
    <w:rsid w:val="0069315D"/>
    <w:rsid w:val="00695AEF"/>
    <w:rsid w:val="006A06D8"/>
    <w:rsid w:val="006B3F69"/>
    <w:rsid w:val="006B4F07"/>
    <w:rsid w:val="006C35F7"/>
    <w:rsid w:val="006D22E1"/>
    <w:rsid w:val="006D56B7"/>
    <w:rsid w:val="006D5B07"/>
    <w:rsid w:val="006E5123"/>
    <w:rsid w:val="006F1169"/>
    <w:rsid w:val="00707E99"/>
    <w:rsid w:val="0073103F"/>
    <w:rsid w:val="0075368C"/>
    <w:rsid w:val="00761F65"/>
    <w:rsid w:val="00775848"/>
    <w:rsid w:val="00782C5B"/>
    <w:rsid w:val="00784D8F"/>
    <w:rsid w:val="007A7D91"/>
    <w:rsid w:val="007B579E"/>
    <w:rsid w:val="007D123F"/>
    <w:rsid w:val="00810A95"/>
    <w:rsid w:val="00820165"/>
    <w:rsid w:val="008219D7"/>
    <w:rsid w:val="00842722"/>
    <w:rsid w:val="00852F17"/>
    <w:rsid w:val="00863EAD"/>
    <w:rsid w:val="00895FBE"/>
    <w:rsid w:val="00896FDD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6EB3"/>
    <w:rsid w:val="00933595"/>
    <w:rsid w:val="00933E09"/>
    <w:rsid w:val="009664A0"/>
    <w:rsid w:val="00966A84"/>
    <w:rsid w:val="009A2930"/>
    <w:rsid w:val="009A60C4"/>
    <w:rsid w:val="009B4F78"/>
    <w:rsid w:val="009B6A98"/>
    <w:rsid w:val="009C31C3"/>
    <w:rsid w:val="009D3D64"/>
    <w:rsid w:val="009E187B"/>
    <w:rsid w:val="009E5C76"/>
    <w:rsid w:val="009E67FD"/>
    <w:rsid w:val="009F3D47"/>
    <w:rsid w:val="00A035EC"/>
    <w:rsid w:val="00A06148"/>
    <w:rsid w:val="00A14D3C"/>
    <w:rsid w:val="00A17B20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15EF"/>
    <w:rsid w:val="00AA2502"/>
    <w:rsid w:val="00AB3131"/>
    <w:rsid w:val="00AB460C"/>
    <w:rsid w:val="00AC3472"/>
    <w:rsid w:val="00AF1674"/>
    <w:rsid w:val="00B0073E"/>
    <w:rsid w:val="00B01254"/>
    <w:rsid w:val="00B0470C"/>
    <w:rsid w:val="00B115A3"/>
    <w:rsid w:val="00B2034C"/>
    <w:rsid w:val="00B242A1"/>
    <w:rsid w:val="00B310F2"/>
    <w:rsid w:val="00B35788"/>
    <w:rsid w:val="00B41CB4"/>
    <w:rsid w:val="00B45E2B"/>
    <w:rsid w:val="00B759E7"/>
    <w:rsid w:val="00B75CE9"/>
    <w:rsid w:val="00B768FE"/>
    <w:rsid w:val="00B80FF8"/>
    <w:rsid w:val="00B9322A"/>
    <w:rsid w:val="00BA4A04"/>
    <w:rsid w:val="00BB57D9"/>
    <w:rsid w:val="00BB6A7C"/>
    <w:rsid w:val="00BD318A"/>
    <w:rsid w:val="00BD7D9B"/>
    <w:rsid w:val="00BF1806"/>
    <w:rsid w:val="00BF4367"/>
    <w:rsid w:val="00BF7763"/>
    <w:rsid w:val="00C35FB7"/>
    <w:rsid w:val="00C404A1"/>
    <w:rsid w:val="00C453C4"/>
    <w:rsid w:val="00C54E49"/>
    <w:rsid w:val="00C716B3"/>
    <w:rsid w:val="00C7662E"/>
    <w:rsid w:val="00CA4143"/>
    <w:rsid w:val="00CA46D2"/>
    <w:rsid w:val="00CA5ED4"/>
    <w:rsid w:val="00CA64D7"/>
    <w:rsid w:val="00CD350B"/>
    <w:rsid w:val="00CE50E8"/>
    <w:rsid w:val="00CE7AE8"/>
    <w:rsid w:val="00D156B5"/>
    <w:rsid w:val="00D16AA9"/>
    <w:rsid w:val="00D22D1E"/>
    <w:rsid w:val="00D5319B"/>
    <w:rsid w:val="00D72C14"/>
    <w:rsid w:val="00D77FAE"/>
    <w:rsid w:val="00DC1E4F"/>
    <w:rsid w:val="00DC3993"/>
    <w:rsid w:val="00DE2FAF"/>
    <w:rsid w:val="00DE3D08"/>
    <w:rsid w:val="00E218F9"/>
    <w:rsid w:val="00E27FEC"/>
    <w:rsid w:val="00E54CA0"/>
    <w:rsid w:val="00E6450F"/>
    <w:rsid w:val="00E84E9E"/>
    <w:rsid w:val="00EA41F1"/>
    <w:rsid w:val="00EA52D0"/>
    <w:rsid w:val="00EB4F93"/>
    <w:rsid w:val="00ED039A"/>
    <w:rsid w:val="00ED3A28"/>
    <w:rsid w:val="00ED5335"/>
    <w:rsid w:val="00EE2F26"/>
    <w:rsid w:val="00EF2553"/>
    <w:rsid w:val="00F02C7C"/>
    <w:rsid w:val="00F06DB9"/>
    <w:rsid w:val="00F165F3"/>
    <w:rsid w:val="00F2538B"/>
    <w:rsid w:val="00F3298F"/>
    <w:rsid w:val="00F763F6"/>
    <w:rsid w:val="00F76FF3"/>
    <w:rsid w:val="00F9580F"/>
    <w:rsid w:val="00FB3063"/>
    <w:rsid w:val="00FC3E5E"/>
    <w:rsid w:val="00FE35DA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  <w:lang w:val="en-GB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  <w:lang w:val="en-GB"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  <w:lang w:val="en-GB"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30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30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30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30"/>
      </w:numPr>
    </w:pPr>
  </w:style>
  <w:style w:type="paragraph" w:styleId="ListNumber">
    <w:name w:val="List Number"/>
    <w:basedOn w:val="Normal"/>
    <w:rsid w:val="00066BA2"/>
    <w:pPr>
      <w:numPr>
        <w:numId w:val="38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8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8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8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39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40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  <w:lang w:val="en-GB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  <w:lang w:val="en-GB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63FB"/>
    <w:rPr>
      <w:rFonts w:ascii="Georgia" w:hAnsi="Georgia"/>
      <w:szCs w:val="19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holaro.com/gpa-calculator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WORKSPACE.RUG.NL\APS\zdrive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38DFE-895D-4C0A-95AA-2CBD2F3DA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Blanc.dotx</Template>
  <TotalTime>0</TotalTime>
  <Pages>1</Pages>
  <Words>230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J.G. Ekens</dc:creator>
  <cp:keywords/>
  <dc:description/>
  <cp:lastModifiedBy>R. Pheifer</cp:lastModifiedBy>
  <cp:revision>2</cp:revision>
  <cp:lastPrinted>2018-11-16T13:03:00Z</cp:lastPrinted>
  <dcterms:created xsi:type="dcterms:W3CDTF">2021-11-18T14:27:00Z</dcterms:created>
  <dcterms:modified xsi:type="dcterms:W3CDTF">2021-11-18T14:27:00Z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